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54" w:rsidRDefault="000E1754" w:rsidP="003529FA">
      <w:pPr>
        <w:rPr>
          <w:lang w:val="en-US"/>
        </w:rPr>
      </w:pPr>
      <w:r>
        <w:rPr>
          <w:b/>
          <w:bCs/>
          <w:sz w:val="28"/>
          <w:szCs w:val="28"/>
        </w:rPr>
        <w:t xml:space="preserve">                           </w:t>
      </w:r>
    </w:p>
    <w:p w:rsidR="000E1754" w:rsidRDefault="000E1754" w:rsidP="003529FA">
      <w:pPr>
        <w:jc w:val="both"/>
        <w:rPr>
          <w:b/>
          <w:bCs/>
        </w:rPr>
      </w:pPr>
      <w:r w:rsidRPr="00C67CFD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ЛОГО.jpg" style="width:488.25pt;height:48pt;visibility:visible">
            <v:imagedata r:id="rId6" o:title=""/>
          </v:shape>
        </w:pict>
      </w:r>
    </w:p>
    <w:p w:rsidR="000E1754" w:rsidRDefault="000E1754" w:rsidP="003529FA">
      <w:pPr>
        <w:jc w:val="both"/>
        <w:rPr>
          <w:b/>
          <w:bCs/>
        </w:rPr>
      </w:pPr>
    </w:p>
    <w:p w:rsidR="000E1754" w:rsidRPr="006810AF" w:rsidRDefault="000E1754" w:rsidP="00F97A32">
      <w:pPr>
        <w:pStyle w:val="Default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  <w:lang w:val="en-US"/>
        </w:rPr>
        <w:t xml:space="preserve">                            </w:t>
      </w:r>
      <w:r>
        <w:rPr>
          <w:b/>
          <w:bCs/>
          <w:sz w:val="28"/>
          <w:szCs w:val="28"/>
        </w:rPr>
        <w:t xml:space="preserve">     </w:t>
      </w:r>
      <w:r w:rsidRPr="006810AF">
        <w:rPr>
          <w:b/>
          <w:bCs/>
          <w:sz w:val="28"/>
          <w:szCs w:val="28"/>
        </w:rPr>
        <w:t>З А П О В Е Д</w:t>
      </w:r>
    </w:p>
    <w:p w:rsidR="000E1754" w:rsidRPr="00462939" w:rsidRDefault="000E1754" w:rsidP="00F97A32">
      <w:pPr>
        <w:pStyle w:val="Default"/>
        <w:ind w:firstLine="709"/>
        <w:rPr>
          <w:b/>
          <w:bCs/>
        </w:rPr>
      </w:pPr>
      <w:r>
        <w:rPr>
          <w:b/>
          <w:bCs/>
        </w:rPr>
        <w:t xml:space="preserve">                                       № РД-10-48/06.03.2019</w:t>
      </w:r>
      <w:r w:rsidRPr="00462939">
        <w:rPr>
          <w:b/>
          <w:bCs/>
        </w:rPr>
        <w:t xml:space="preserve"> г.</w:t>
      </w:r>
    </w:p>
    <w:p w:rsidR="000E1754" w:rsidRPr="006810AF" w:rsidRDefault="000E1754" w:rsidP="006A30BA">
      <w:pPr>
        <w:pStyle w:val="Default"/>
        <w:ind w:firstLine="709"/>
        <w:rPr>
          <w:b/>
          <w:bCs/>
        </w:rPr>
      </w:pPr>
      <w:r w:rsidRPr="005E5C42">
        <w:rPr>
          <w:b/>
          <w:bCs/>
          <w:highlight w:val="yellow"/>
        </w:rPr>
        <w:t xml:space="preserve">                                                   </w:t>
      </w:r>
    </w:p>
    <w:p w:rsidR="000E1754" w:rsidRDefault="000E1754" w:rsidP="00F97A32">
      <w:pPr>
        <w:pStyle w:val="Default"/>
        <w:ind w:firstLine="709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с. Ново Паничарево</w:t>
      </w:r>
      <w:r w:rsidRPr="006810AF">
        <w:rPr>
          <w:b/>
          <w:bCs/>
        </w:rPr>
        <w:t xml:space="preserve">, общ. </w:t>
      </w:r>
      <w:r>
        <w:rPr>
          <w:b/>
          <w:bCs/>
        </w:rPr>
        <w:t>Приморско</w:t>
      </w:r>
    </w:p>
    <w:p w:rsidR="000E1754" w:rsidRPr="00AC75E5" w:rsidRDefault="000E1754" w:rsidP="006810AF">
      <w:pPr>
        <w:pStyle w:val="Default"/>
        <w:ind w:firstLine="709"/>
        <w:jc w:val="center"/>
      </w:pPr>
    </w:p>
    <w:p w:rsidR="000E1754" w:rsidRPr="0038388E" w:rsidRDefault="000E1754" w:rsidP="00AC75E5">
      <w:pPr>
        <w:pStyle w:val="Default"/>
        <w:ind w:firstLine="709"/>
        <w:jc w:val="both"/>
      </w:pPr>
      <w:r w:rsidRPr="0038388E">
        <w:t xml:space="preserve">На основание чл. 188, ал. 2 във връзка с чл. 20, ал. 3, т. 2 от Закона за обществените поръчки, като </w:t>
      </w:r>
      <w:r>
        <w:t xml:space="preserve">извърших справка в регистъра за входиране на офертите за участие и </w:t>
      </w:r>
      <w:r w:rsidRPr="0038388E">
        <w:t xml:space="preserve">взех предвид, че за отритата с </w:t>
      </w:r>
      <w:r>
        <w:t xml:space="preserve">Обява № </w:t>
      </w:r>
      <w:r>
        <w:rPr>
          <w:lang w:eastAsia="bg-BG"/>
        </w:rPr>
        <w:t>ПО-0</w:t>
      </w:r>
      <w:r>
        <w:rPr>
          <w:lang w:val="en-US" w:eastAsia="bg-BG"/>
        </w:rPr>
        <w:t>0-14</w:t>
      </w:r>
      <w:r w:rsidRPr="006455DF">
        <w:rPr>
          <w:lang w:eastAsia="bg-BG"/>
        </w:rPr>
        <w:t>/</w:t>
      </w:r>
      <w:r>
        <w:rPr>
          <w:lang w:val="en-US" w:eastAsia="bg-BG"/>
        </w:rPr>
        <w:t>26.02</w:t>
      </w:r>
      <w:r>
        <w:rPr>
          <w:lang w:eastAsia="bg-BG"/>
        </w:rPr>
        <w:t>.2019</w:t>
      </w:r>
      <w:r w:rsidRPr="006455DF">
        <w:rPr>
          <w:lang w:eastAsia="bg-BG"/>
        </w:rPr>
        <w:t xml:space="preserve"> г.</w:t>
      </w:r>
      <w:r>
        <w:rPr>
          <w:b/>
          <w:lang w:eastAsia="bg-BG"/>
        </w:rPr>
        <w:t xml:space="preserve"> </w:t>
      </w:r>
      <w:r w:rsidRPr="0038388E">
        <w:t xml:space="preserve"> процедура чрез събиране на оферти с обява</w:t>
      </w:r>
      <w:r w:rsidRPr="00A0530A">
        <w:t xml:space="preserve"> </w:t>
      </w:r>
      <w:r w:rsidRPr="0038388E">
        <w:t>по реда на глава 26 от</w:t>
      </w:r>
      <w:r>
        <w:t xml:space="preserve"> Закона за обществените поръчки, с предмет: </w:t>
      </w:r>
      <w:r w:rsidRPr="00973517">
        <w:rPr>
          <w:rFonts w:cs="Tahoma"/>
          <w:i/>
          <w:kern w:val="3"/>
        </w:rPr>
        <w:t>„</w:t>
      </w:r>
      <w:r w:rsidRPr="005E5C42">
        <w:rPr>
          <w:rFonts w:cs="Tahoma"/>
          <w:i/>
          <w:kern w:val="3"/>
        </w:rPr>
        <w:t>Изработка и доставка на формуляри по ЗГ, ЗЛОД и др. необходими бланки по задание на възложителя за срок от 12 месеца</w:t>
      </w:r>
      <w:r w:rsidRPr="00973517">
        <w:rPr>
          <w:rFonts w:cs="Tahoma"/>
          <w:i/>
          <w:kern w:val="3"/>
        </w:rPr>
        <w:t>“</w:t>
      </w:r>
      <w:r w:rsidRPr="0038388E">
        <w:t xml:space="preserve">, </w:t>
      </w:r>
      <w:r w:rsidRPr="00CC46F1">
        <w:t xml:space="preserve">публикувана в АОП - "Информация за обяви" на </w:t>
      </w:r>
      <w:r>
        <w:rPr>
          <w:lang w:val="en-US"/>
        </w:rPr>
        <w:t>26.02</w:t>
      </w:r>
      <w:r>
        <w:t>.2019 г. под ID</w:t>
      </w:r>
      <w:r>
        <w:rPr>
          <w:lang w:val="en-US"/>
        </w:rPr>
        <w:t xml:space="preserve"> № 9086098</w:t>
      </w:r>
      <w:r>
        <w:t xml:space="preserve">, </w:t>
      </w:r>
      <w:r w:rsidRPr="0038388E">
        <w:t xml:space="preserve">в </w:t>
      </w:r>
      <w:r w:rsidRPr="00DE4F39">
        <w:t xml:space="preserve">първоначално определения срок – </w:t>
      </w:r>
      <w:r>
        <w:t>05.03.2019</w:t>
      </w:r>
      <w:r w:rsidRPr="00DE4F39">
        <w:t xml:space="preserve"> г. – 17:00 часа, за поръчката </w:t>
      </w:r>
      <w:r>
        <w:t xml:space="preserve">има постъпили по-малко от три </w:t>
      </w:r>
      <w:r w:rsidRPr="00DE4F39">
        <w:t>оферти,</w:t>
      </w:r>
    </w:p>
    <w:p w:rsidR="000E1754" w:rsidRDefault="000E1754" w:rsidP="00FE1786">
      <w:pPr>
        <w:pStyle w:val="Default"/>
        <w:tabs>
          <w:tab w:val="center" w:pos="4890"/>
          <w:tab w:val="left" w:pos="6330"/>
        </w:tabs>
        <w:ind w:firstLine="709"/>
        <w:rPr>
          <w:bCs/>
        </w:rPr>
      </w:pPr>
    </w:p>
    <w:p w:rsidR="000E1754" w:rsidRPr="0038388E" w:rsidRDefault="000E1754" w:rsidP="00FE1786">
      <w:pPr>
        <w:pStyle w:val="Default"/>
        <w:tabs>
          <w:tab w:val="center" w:pos="4890"/>
          <w:tab w:val="left" w:pos="6330"/>
        </w:tabs>
        <w:ind w:firstLine="709"/>
        <w:rPr>
          <w:bCs/>
        </w:rPr>
      </w:pPr>
    </w:p>
    <w:p w:rsidR="000E1754" w:rsidRDefault="000E1754" w:rsidP="00FE1786">
      <w:pPr>
        <w:pStyle w:val="Default"/>
        <w:tabs>
          <w:tab w:val="center" w:pos="4890"/>
          <w:tab w:val="left" w:pos="6330"/>
        </w:tabs>
        <w:ind w:firstLine="709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Pr="00AC75E5">
        <w:rPr>
          <w:b/>
          <w:bCs/>
        </w:rPr>
        <w:t>НАРЕЖДАМ:</w:t>
      </w:r>
      <w:r>
        <w:rPr>
          <w:b/>
          <w:bCs/>
        </w:rPr>
        <w:tab/>
      </w:r>
    </w:p>
    <w:p w:rsidR="000E1754" w:rsidRPr="00546B61" w:rsidRDefault="000E1754" w:rsidP="00FE1786">
      <w:pPr>
        <w:pStyle w:val="Default"/>
        <w:tabs>
          <w:tab w:val="center" w:pos="4890"/>
          <w:tab w:val="left" w:pos="6330"/>
        </w:tabs>
        <w:ind w:firstLine="709"/>
      </w:pPr>
    </w:p>
    <w:p w:rsidR="000E1754" w:rsidRPr="00462939" w:rsidRDefault="000E1754" w:rsidP="00833C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2939">
        <w:rPr>
          <w:rFonts w:ascii="Times New Roman" w:hAnsi="Times New Roman"/>
          <w:b/>
          <w:sz w:val="24"/>
          <w:szCs w:val="24"/>
        </w:rPr>
        <w:t>Удължавам  срока за получаване на оферти</w:t>
      </w:r>
      <w:r w:rsidRPr="00462939">
        <w:rPr>
          <w:rFonts w:ascii="Times New Roman" w:hAnsi="Times New Roman"/>
          <w:sz w:val="24"/>
          <w:szCs w:val="24"/>
        </w:rPr>
        <w:t xml:space="preserve"> за процедура чрез събиране на оферти с обява по реда на глава 26 от Закона за обществените поръчки, </w:t>
      </w:r>
      <w:r w:rsidRPr="00462939">
        <w:rPr>
          <w:rFonts w:ascii="Times New Roman" w:hAnsi="Times New Roman"/>
          <w:bCs/>
          <w:sz w:val="24"/>
          <w:szCs w:val="24"/>
        </w:rPr>
        <w:t xml:space="preserve">с предмет: </w:t>
      </w:r>
      <w:r w:rsidRPr="00462939">
        <w:rPr>
          <w:rFonts w:ascii="Times New Roman" w:hAnsi="Times New Roman" w:cs="Tahoma"/>
          <w:i/>
          <w:color w:val="000000"/>
          <w:kern w:val="3"/>
          <w:sz w:val="24"/>
          <w:szCs w:val="24"/>
        </w:rPr>
        <w:t>„Изработка и доставк</w:t>
      </w:r>
      <w:bookmarkStart w:id="0" w:name="_GoBack"/>
      <w:bookmarkEnd w:id="0"/>
      <w:r w:rsidRPr="00462939">
        <w:rPr>
          <w:rFonts w:ascii="Times New Roman" w:hAnsi="Times New Roman" w:cs="Tahoma"/>
          <w:i/>
          <w:color w:val="000000"/>
          <w:kern w:val="3"/>
          <w:sz w:val="24"/>
          <w:szCs w:val="24"/>
        </w:rPr>
        <w:t xml:space="preserve">а на формуляри по ЗГ, ЗЛОД и др. необходими бланки по задание на възложителя за срок от 12 месеца“ </w:t>
      </w:r>
      <w:r>
        <w:rPr>
          <w:rFonts w:ascii="Times New Roman" w:hAnsi="Times New Roman"/>
          <w:b/>
          <w:bCs/>
          <w:sz w:val="24"/>
          <w:szCs w:val="24"/>
        </w:rPr>
        <w:t>до 11.03.2019</w:t>
      </w:r>
      <w:r w:rsidRPr="00462939">
        <w:rPr>
          <w:rFonts w:ascii="Times New Roman" w:hAnsi="Times New Roman"/>
          <w:b/>
          <w:bCs/>
          <w:sz w:val="24"/>
          <w:szCs w:val="24"/>
        </w:rPr>
        <w:t xml:space="preserve"> г. – 17:00 часа</w:t>
      </w:r>
      <w:r w:rsidRPr="00462939">
        <w:rPr>
          <w:rFonts w:ascii="Times New Roman" w:hAnsi="Times New Roman"/>
          <w:bCs/>
          <w:sz w:val="24"/>
          <w:szCs w:val="24"/>
        </w:rPr>
        <w:t>.</w:t>
      </w:r>
    </w:p>
    <w:p w:rsidR="000E1754" w:rsidRPr="00462939" w:rsidRDefault="000E1754" w:rsidP="00D66912">
      <w:pPr>
        <w:pStyle w:val="Default"/>
        <w:ind w:firstLine="709"/>
        <w:jc w:val="both"/>
        <w:rPr>
          <w:b/>
        </w:rPr>
      </w:pPr>
      <w:r w:rsidRPr="00462939">
        <w:rPr>
          <w:b/>
          <w:bCs/>
        </w:rPr>
        <w:t xml:space="preserve">Място, ден и час за разглеждане и оценяване на офертите </w:t>
      </w:r>
      <w:r w:rsidRPr="00462939">
        <w:t>– В заседателната зала в администр</w:t>
      </w:r>
      <w:r>
        <w:t>ативната сграда на ТП „ДГС Ново Паничарево</w:t>
      </w:r>
      <w:r w:rsidRPr="00462939">
        <w:t xml:space="preserve">“ от </w:t>
      </w:r>
      <w:r w:rsidRPr="00462939">
        <w:rPr>
          <w:b/>
        </w:rPr>
        <w:t>10:00</w:t>
      </w:r>
      <w:r w:rsidRPr="00462939">
        <w:t xml:space="preserve"> </w:t>
      </w:r>
      <w:r w:rsidRPr="00462939">
        <w:rPr>
          <w:b/>
        </w:rPr>
        <w:t>часа</w:t>
      </w:r>
      <w:r w:rsidRPr="00462939">
        <w:t xml:space="preserve"> на </w:t>
      </w:r>
      <w:r>
        <w:rPr>
          <w:b/>
        </w:rPr>
        <w:t>12.03.2019</w:t>
      </w:r>
      <w:r w:rsidRPr="00462939">
        <w:rPr>
          <w:b/>
        </w:rPr>
        <w:t xml:space="preserve"> г. </w:t>
      </w:r>
    </w:p>
    <w:p w:rsidR="000E1754" w:rsidRDefault="000E1754" w:rsidP="00D02F10">
      <w:pPr>
        <w:pStyle w:val="Style1"/>
        <w:tabs>
          <w:tab w:val="left" w:pos="975"/>
        </w:tabs>
        <w:spacing w:before="60" w:after="60" w:line="240" w:lineRule="auto"/>
        <w:ind w:right="-28"/>
      </w:pPr>
      <w:r w:rsidRPr="00462939">
        <w:t>Настоящата заповед да се публикува в интернет страницата на ДП/ДГС в раздел</w:t>
      </w:r>
      <w:r w:rsidRPr="00CB1196">
        <w:t xml:space="preserve"> „Профил на купувача”.</w:t>
      </w:r>
    </w:p>
    <w:p w:rsidR="000E1754" w:rsidRPr="00CC46F1" w:rsidRDefault="000E1754" w:rsidP="00AC75E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46F1">
        <w:rPr>
          <w:rFonts w:ascii="Times New Roman" w:hAnsi="Times New Roman"/>
          <w:sz w:val="24"/>
          <w:szCs w:val="24"/>
        </w:rPr>
        <w:t>Информацията за удължав</w:t>
      </w:r>
      <w:r>
        <w:rPr>
          <w:rFonts w:ascii="Times New Roman" w:hAnsi="Times New Roman"/>
          <w:sz w:val="24"/>
          <w:szCs w:val="24"/>
        </w:rPr>
        <w:t>ане срока за получаване на офер</w:t>
      </w:r>
      <w:r w:rsidRPr="00CC46F1">
        <w:rPr>
          <w:rFonts w:ascii="Times New Roman" w:hAnsi="Times New Roman"/>
          <w:sz w:val="24"/>
          <w:szCs w:val="24"/>
        </w:rPr>
        <w:t>ти за настоящата обществена поръчка да се регистрира в Агенцията по обществени поръчки.</w:t>
      </w:r>
    </w:p>
    <w:p w:rsidR="000E1754" w:rsidRDefault="000E1754" w:rsidP="00AC75E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1754" w:rsidRDefault="000E1754" w:rsidP="00AC75E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1754" w:rsidRPr="006810AF" w:rsidRDefault="000E1754" w:rsidP="006810A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E1754" w:rsidRPr="007324BD" w:rsidRDefault="000E1754" w:rsidP="008C79FB">
      <w:pPr>
        <w:rPr>
          <w:rFonts w:ascii="Cambria" w:hAnsi="Cambria"/>
          <w:b/>
          <w:lang w:val="en-US"/>
        </w:rPr>
      </w:pPr>
      <w:r>
        <w:rPr>
          <w:rFonts w:ascii="Cambria" w:hAnsi="Cambria"/>
          <w:b/>
          <w:sz w:val="16"/>
          <w:szCs w:val="16"/>
        </w:rPr>
        <w:t xml:space="preserve">                                   </w:t>
      </w:r>
      <w:r>
        <w:rPr>
          <w:rFonts w:ascii="Cambria" w:hAnsi="Cambria"/>
          <w:b/>
          <w:sz w:val="16"/>
          <w:szCs w:val="16"/>
          <w:lang w:val="en-US"/>
        </w:rPr>
        <w:t xml:space="preserve"> </w:t>
      </w:r>
      <w:r w:rsidRPr="008059C4">
        <w:rPr>
          <w:rFonts w:ascii="Cambria" w:hAnsi="Cambria"/>
          <w:b/>
          <w:sz w:val="16"/>
          <w:szCs w:val="16"/>
        </w:rPr>
        <w:t xml:space="preserve"> </w:t>
      </w:r>
      <w:r w:rsidRPr="00A23BF8">
        <w:rPr>
          <w:rFonts w:ascii="Cambria" w:hAnsi="Cambria"/>
          <w:b/>
        </w:rPr>
        <w:t>заличено, съгл. чл. 2 от ЗЗЛД</w:t>
      </w:r>
      <w:r w:rsidRPr="00A23BF8">
        <w:rPr>
          <w:rFonts w:ascii="Cambria" w:hAnsi="Cambria"/>
          <w:b/>
          <w:lang w:val="en-US"/>
        </w:rPr>
        <w:t xml:space="preserve">        </w:t>
      </w:r>
    </w:p>
    <w:p w:rsidR="000E1754" w:rsidRPr="00CE0A17" w:rsidRDefault="000E1754" w:rsidP="006810AF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Директор ТП „ДГС Ново Паничарево</w:t>
      </w:r>
      <w:r w:rsidRPr="00CE0A17">
        <w:rPr>
          <w:rFonts w:ascii="Times New Roman" w:hAnsi="Times New Roman"/>
          <w:b/>
          <w:i/>
          <w:sz w:val="24"/>
          <w:szCs w:val="24"/>
        </w:rPr>
        <w:t>”</w:t>
      </w:r>
    </w:p>
    <w:sectPr w:rsidR="000E1754" w:rsidRPr="00CE0A17" w:rsidSect="00510224">
      <w:pgSz w:w="11906" w:h="16838"/>
      <w:pgMar w:top="851" w:right="141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754" w:rsidRDefault="000E1754" w:rsidP="001A44DE">
      <w:pPr>
        <w:spacing w:after="0" w:line="240" w:lineRule="auto"/>
      </w:pPr>
      <w:r>
        <w:separator/>
      </w:r>
    </w:p>
  </w:endnote>
  <w:endnote w:type="continuationSeparator" w:id="0">
    <w:p w:rsidR="000E1754" w:rsidRDefault="000E1754" w:rsidP="001A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754" w:rsidRDefault="000E1754" w:rsidP="001A44DE">
      <w:pPr>
        <w:spacing w:after="0" w:line="240" w:lineRule="auto"/>
      </w:pPr>
      <w:r>
        <w:separator/>
      </w:r>
    </w:p>
  </w:footnote>
  <w:footnote w:type="continuationSeparator" w:id="0">
    <w:p w:rsidR="000E1754" w:rsidRDefault="000E1754" w:rsidP="001A44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11CC"/>
    <w:rsid w:val="00001391"/>
    <w:rsid w:val="000026FF"/>
    <w:rsid w:val="000029D8"/>
    <w:rsid w:val="00002CA9"/>
    <w:rsid w:val="000030A8"/>
    <w:rsid w:val="000033DC"/>
    <w:rsid w:val="00003F2C"/>
    <w:rsid w:val="0000462B"/>
    <w:rsid w:val="000046A8"/>
    <w:rsid w:val="0000618D"/>
    <w:rsid w:val="000070EA"/>
    <w:rsid w:val="000107A0"/>
    <w:rsid w:val="00011083"/>
    <w:rsid w:val="00011566"/>
    <w:rsid w:val="000125F8"/>
    <w:rsid w:val="00013111"/>
    <w:rsid w:val="00013D49"/>
    <w:rsid w:val="00015479"/>
    <w:rsid w:val="000175FD"/>
    <w:rsid w:val="0001789B"/>
    <w:rsid w:val="00017BF3"/>
    <w:rsid w:val="000204D4"/>
    <w:rsid w:val="000209C4"/>
    <w:rsid w:val="00025FAB"/>
    <w:rsid w:val="00026226"/>
    <w:rsid w:val="000274CD"/>
    <w:rsid w:val="000275BF"/>
    <w:rsid w:val="00030385"/>
    <w:rsid w:val="000315AF"/>
    <w:rsid w:val="00033327"/>
    <w:rsid w:val="00033734"/>
    <w:rsid w:val="0003418E"/>
    <w:rsid w:val="00034378"/>
    <w:rsid w:val="00034A3A"/>
    <w:rsid w:val="00036B58"/>
    <w:rsid w:val="00040B5F"/>
    <w:rsid w:val="00040C49"/>
    <w:rsid w:val="000415E7"/>
    <w:rsid w:val="00042B3F"/>
    <w:rsid w:val="00042B80"/>
    <w:rsid w:val="00042C87"/>
    <w:rsid w:val="000447BB"/>
    <w:rsid w:val="000500E1"/>
    <w:rsid w:val="0005026F"/>
    <w:rsid w:val="00050908"/>
    <w:rsid w:val="00052D8C"/>
    <w:rsid w:val="0005357A"/>
    <w:rsid w:val="00056AEB"/>
    <w:rsid w:val="00056FC4"/>
    <w:rsid w:val="00057057"/>
    <w:rsid w:val="00062655"/>
    <w:rsid w:val="000630E1"/>
    <w:rsid w:val="0006657A"/>
    <w:rsid w:val="00066EB5"/>
    <w:rsid w:val="0006787D"/>
    <w:rsid w:val="00067B95"/>
    <w:rsid w:val="00072986"/>
    <w:rsid w:val="000731D0"/>
    <w:rsid w:val="00074AC8"/>
    <w:rsid w:val="00075529"/>
    <w:rsid w:val="00075649"/>
    <w:rsid w:val="00077BD9"/>
    <w:rsid w:val="00080F83"/>
    <w:rsid w:val="0008216B"/>
    <w:rsid w:val="000834C4"/>
    <w:rsid w:val="000841DA"/>
    <w:rsid w:val="000844BB"/>
    <w:rsid w:val="00084EA6"/>
    <w:rsid w:val="00084EE3"/>
    <w:rsid w:val="00085615"/>
    <w:rsid w:val="000877AE"/>
    <w:rsid w:val="00090C5E"/>
    <w:rsid w:val="0009203E"/>
    <w:rsid w:val="000929B2"/>
    <w:rsid w:val="00093150"/>
    <w:rsid w:val="00094FBB"/>
    <w:rsid w:val="000952EB"/>
    <w:rsid w:val="0009537B"/>
    <w:rsid w:val="00096180"/>
    <w:rsid w:val="00096B4A"/>
    <w:rsid w:val="00096DE6"/>
    <w:rsid w:val="000970AB"/>
    <w:rsid w:val="00097F20"/>
    <w:rsid w:val="000A0456"/>
    <w:rsid w:val="000A1340"/>
    <w:rsid w:val="000A30BE"/>
    <w:rsid w:val="000A3ACB"/>
    <w:rsid w:val="000A429A"/>
    <w:rsid w:val="000A4B7D"/>
    <w:rsid w:val="000A557B"/>
    <w:rsid w:val="000A5B3E"/>
    <w:rsid w:val="000A7337"/>
    <w:rsid w:val="000A7584"/>
    <w:rsid w:val="000B013F"/>
    <w:rsid w:val="000B0DCA"/>
    <w:rsid w:val="000B19C3"/>
    <w:rsid w:val="000B25D9"/>
    <w:rsid w:val="000B33A4"/>
    <w:rsid w:val="000C1ADD"/>
    <w:rsid w:val="000C4281"/>
    <w:rsid w:val="000C6128"/>
    <w:rsid w:val="000D077D"/>
    <w:rsid w:val="000D0985"/>
    <w:rsid w:val="000D2235"/>
    <w:rsid w:val="000D31D2"/>
    <w:rsid w:val="000D3AB5"/>
    <w:rsid w:val="000D6E67"/>
    <w:rsid w:val="000D6EC7"/>
    <w:rsid w:val="000E06B0"/>
    <w:rsid w:val="000E16E9"/>
    <w:rsid w:val="000E1754"/>
    <w:rsid w:val="000E1DA3"/>
    <w:rsid w:val="000F0B4D"/>
    <w:rsid w:val="000F20D7"/>
    <w:rsid w:val="000F2244"/>
    <w:rsid w:val="000F4EBC"/>
    <w:rsid w:val="000F517F"/>
    <w:rsid w:val="000F68E3"/>
    <w:rsid w:val="000F7027"/>
    <w:rsid w:val="000F7494"/>
    <w:rsid w:val="00100B98"/>
    <w:rsid w:val="00101862"/>
    <w:rsid w:val="001029DA"/>
    <w:rsid w:val="00105620"/>
    <w:rsid w:val="001059E1"/>
    <w:rsid w:val="00106EEE"/>
    <w:rsid w:val="00106F0F"/>
    <w:rsid w:val="00111333"/>
    <w:rsid w:val="00111ECC"/>
    <w:rsid w:val="0011316E"/>
    <w:rsid w:val="0011461B"/>
    <w:rsid w:val="001156FC"/>
    <w:rsid w:val="0011577D"/>
    <w:rsid w:val="00116074"/>
    <w:rsid w:val="00116F8A"/>
    <w:rsid w:val="001224F8"/>
    <w:rsid w:val="00122F4C"/>
    <w:rsid w:val="00123B04"/>
    <w:rsid w:val="00127F93"/>
    <w:rsid w:val="001309A8"/>
    <w:rsid w:val="00131B03"/>
    <w:rsid w:val="00131E6D"/>
    <w:rsid w:val="00131FCE"/>
    <w:rsid w:val="00132667"/>
    <w:rsid w:val="00132702"/>
    <w:rsid w:val="00140A65"/>
    <w:rsid w:val="00140D19"/>
    <w:rsid w:val="00142717"/>
    <w:rsid w:val="0014274E"/>
    <w:rsid w:val="001444FA"/>
    <w:rsid w:val="001453BA"/>
    <w:rsid w:val="0015076A"/>
    <w:rsid w:val="001524E0"/>
    <w:rsid w:val="0015254D"/>
    <w:rsid w:val="00152A73"/>
    <w:rsid w:val="00154473"/>
    <w:rsid w:val="00154DD4"/>
    <w:rsid w:val="00155391"/>
    <w:rsid w:val="00156207"/>
    <w:rsid w:val="00157F62"/>
    <w:rsid w:val="001602AF"/>
    <w:rsid w:val="001605D6"/>
    <w:rsid w:val="001623A0"/>
    <w:rsid w:val="001631BA"/>
    <w:rsid w:val="00163791"/>
    <w:rsid w:val="00165C90"/>
    <w:rsid w:val="001679D6"/>
    <w:rsid w:val="00170364"/>
    <w:rsid w:val="00171FE4"/>
    <w:rsid w:val="00176DB9"/>
    <w:rsid w:val="0017783B"/>
    <w:rsid w:val="00177D3E"/>
    <w:rsid w:val="0018330F"/>
    <w:rsid w:val="00183CF5"/>
    <w:rsid w:val="001844C3"/>
    <w:rsid w:val="00191517"/>
    <w:rsid w:val="0019160C"/>
    <w:rsid w:val="00192E8C"/>
    <w:rsid w:val="0019408D"/>
    <w:rsid w:val="001950B2"/>
    <w:rsid w:val="00196EDF"/>
    <w:rsid w:val="001975C0"/>
    <w:rsid w:val="00197B38"/>
    <w:rsid w:val="001A4041"/>
    <w:rsid w:val="001A44DE"/>
    <w:rsid w:val="001A5119"/>
    <w:rsid w:val="001A5F2A"/>
    <w:rsid w:val="001A6A08"/>
    <w:rsid w:val="001A7A11"/>
    <w:rsid w:val="001B0FEF"/>
    <w:rsid w:val="001B1945"/>
    <w:rsid w:val="001B2626"/>
    <w:rsid w:val="001B41CB"/>
    <w:rsid w:val="001B5157"/>
    <w:rsid w:val="001B51E4"/>
    <w:rsid w:val="001B5D31"/>
    <w:rsid w:val="001B6957"/>
    <w:rsid w:val="001B6965"/>
    <w:rsid w:val="001B7A7A"/>
    <w:rsid w:val="001B7C10"/>
    <w:rsid w:val="001C133E"/>
    <w:rsid w:val="001C1975"/>
    <w:rsid w:val="001C2598"/>
    <w:rsid w:val="001C45DE"/>
    <w:rsid w:val="001C474D"/>
    <w:rsid w:val="001C502C"/>
    <w:rsid w:val="001D0DB3"/>
    <w:rsid w:val="001D1945"/>
    <w:rsid w:val="001D1E91"/>
    <w:rsid w:val="001D22A2"/>
    <w:rsid w:val="001D3AAA"/>
    <w:rsid w:val="001D3D00"/>
    <w:rsid w:val="001D4038"/>
    <w:rsid w:val="001D5659"/>
    <w:rsid w:val="001D6024"/>
    <w:rsid w:val="001D64EA"/>
    <w:rsid w:val="001D66BB"/>
    <w:rsid w:val="001E0FE8"/>
    <w:rsid w:val="001E11E7"/>
    <w:rsid w:val="001E1D7D"/>
    <w:rsid w:val="001E28B2"/>
    <w:rsid w:val="001E395F"/>
    <w:rsid w:val="001E3CE2"/>
    <w:rsid w:val="001E4C11"/>
    <w:rsid w:val="001E6598"/>
    <w:rsid w:val="001E7EBA"/>
    <w:rsid w:val="001F1A56"/>
    <w:rsid w:val="001F1FEC"/>
    <w:rsid w:val="001F212C"/>
    <w:rsid w:val="001F31FB"/>
    <w:rsid w:val="001F3FB3"/>
    <w:rsid w:val="001F42B4"/>
    <w:rsid w:val="001F4C5E"/>
    <w:rsid w:val="001F4EBB"/>
    <w:rsid w:val="001F6403"/>
    <w:rsid w:val="001F6A36"/>
    <w:rsid w:val="0020008D"/>
    <w:rsid w:val="00200710"/>
    <w:rsid w:val="00200D85"/>
    <w:rsid w:val="002013AE"/>
    <w:rsid w:val="00201744"/>
    <w:rsid w:val="00201A1A"/>
    <w:rsid w:val="00202153"/>
    <w:rsid w:val="00202C77"/>
    <w:rsid w:val="002038B5"/>
    <w:rsid w:val="00204400"/>
    <w:rsid w:val="00204E18"/>
    <w:rsid w:val="00207DBB"/>
    <w:rsid w:val="002134C1"/>
    <w:rsid w:val="00213B40"/>
    <w:rsid w:val="0021453D"/>
    <w:rsid w:val="00214F87"/>
    <w:rsid w:val="00214FCF"/>
    <w:rsid w:val="00216304"/>
    <w:rsid w:val="00216580"/>
    <w:rsid w:val="00216628"/>
    <w:rsid w:val="00216B18"/>
    <w:rsid w:val="00216C7E"/>
    <w:rsid w:val="0022327C"/>
    <w:rsid w:val="00223952"/>
    <w:rsid w:val="00225594"/>
    <w:rsid w:val="00225A7E"/>
    <w:rsid w:val="00226DDA"/>
    <w:rsid w:val="00227467"/>
    <w:rsid w:val="00230CD1"/>
    <w:rsid w:val="00233014"/>
    <w:rsid w:val="00233AEB"/>
    <w:rsid w:val="0023404E"/>
    <w:rsid w:val="00234CB4"/>
    <w:rsid w:val="00234FB8"/>
    <w:rsid w:val="00235A84"/>
    <w:rsid w:val="00236C6E"/>
    <w:rsid w:val="0023730D"/>
    <w:rsid w:val="002445CF"/>
    <w:rsid w:val="002464D6"/>
    <w:rsid w:val="0024679F"/>
    <w:rsid w:val="0024784A"/>
    <w:rsid w:val="00252462"/>
    <w:rsid w:val="00252BFA"/>
    <w:rsid w:val="00252EB3"/>
    <w:rsid w:val="002530E8"/>
    <w:rsid w:val="00253A04"/>
    <w:rsid w:val="00253C5A"/>
    <w:rsid w:val="00255331"/>
    <w:rsid w:val="00255846"/>
    <w:rsid w:val="00257123"/>
    <w:rsid w:val="00263184"/>
    <w:rsid w:val="00263BF8"/>
    <w:rsid w:val="00263C90"/>
    <w:rsid w:val="00263CB5"/>
    <w:rsid w:val="0026441A"/>
    <w:rsid w:val="0026554C"/>
    <w:rsid w:val="0026588C"/>
    <w:rsid w:val="00265B4A"/>
    <w:rsid w:val="00265E32"/>
    <w:rsid w:val="002660AC"/>
    <w:rsid w:val="0026614F"/>
    <w:rsid w:val="00266C1E"/>
    <w:rsid w:val="002673FD"/>
    <w:rsid w:val="00270C2B"/>
    <w:rsid w:val="00271E18"/>
    <w:rsid w:val="00271FF5"/>
    <w:rsid w:val="00272295"/>
    <w:rsid w:val="00272F56"/>
    <w:rsid w:val="00273A6E"/>
    <w:rsid w:val="0027413F"/>
    <w:rsid w:val="00275ACF"/>
    <w:rsid w:val="002763DF"/>
    <w:rsid w:val="00276C9C"/>
    <w:rsid w:val="00276F2F"/>
    <w:rsid w:val="0027712F"/>
    <w:rsid w:val="002775F3"/>
    <w:rsid w:val="00277756"/>
    <w:rsid w:val="00277838"/>
    <w:rsid w:val="0028068F"/>
    <w:rsid w:val="00283D22"/>
    <w:rsid w:val="002842EA"/>
    <w:rsid w:val="00284547"/>
    <w:rsid w:val="00285F5D"/>
    <w:rsid w:val="0028694F"/>
    <w:rsid w:val="002900A7"/>
    <w:rsid w:val="002907DD"/>
    <w:rsid w:val="00290F63"/>
    <w:rsid w:val="002922E9"/>
    <w:rsid w:val="00294E6A"/>
    <w:rsid w:val="00296984"/>
    <w:rsid w:val="00296ADE"/>
    <w:rsid w:val="00297103"/>
    <w:rsid w:val="00297A49"/>
    <w:rsid w:val="002A359A"/>
    <w:rsid w:val="002A5DF3"/>
    <w:rsid w:val="002A620D"/>
    <w:rsid w:val="002B09D1"/>
    <w:rsid w:val="002B1352"/>
    <w:rsid w:val="002B1688"/>
    <w:rsid w:val="002B2D1F"/>
    <w:rsid w:val="002B2D87"/>
    <w:rsid w:val="002B2EBB"/>
    <w:rsid w:val="002B3AB2"/>
    <w:rsid w:val="002B3BC6"/>
    <w:rsid w:val="002B4D82"/>
    <w:rsid w:val="002B555E"/>
    <w:rsid w:val="002B5B92"/>
    <w:rsid w:val="002C1AF3"/>
    <w:rsid w:val="002C278C"/>
    <w:rsid w:val="002C3038"/>
    <w:rsid w:val="002D315C"/>
    <w:rsid w:val="002D3D21"/>
    <w:rsid w:val="002D5243"/>
    <w:rsid w:val="002D5673"/>
    <w:rsid w:val="002D6695"/>
    <w:rsid w:val="002D74E2"/>
    <w:rsid w:val="002E17B6"/>
    <w:rsid w:val="002E300B"/>
    <w:rsid w:val="002E45D2"/>
    <w:rsid w:val="002E531B"/>
    <w:rsid w:val="002E6E83"/>
    <w:rsid w:val="002E77DB"/>
    <w:rsid w:val="002E7842"/>
    <w:rsid w:val="002F3736"/>
    <w:rsid w:val="002F382D"/>
    <w:rsid w:val="002F4655"/>
    <w:rsid w:val="002F5941"/>
    <w:rsid w:val="002F671D"/>
    <w:rsid w:val="00301260"/>
    <w:rsid w:val="00301D20"/>
    <w:rsid w:val="00302060"/>
    <w:rsid w:val="003030D4"/>
    <w:rsid w:val="003040DA"/>
    <w:rsid w:val="0030546A"/>
    <w:rsid w:val="003065C7"/>
    <w:rsid w:val="00306E3A"/>
    <w:rsid w:val="003077B2"/>
    <w:rsid w:val="00307CCA"/>
    <w:rsid w:val="00310B4C"/>
    <w:rsid w:val="00311B01"/>
    <w:rsid w:val="0031413F"/>
    <w:rsid w:val="00314486"/>
    <w:rsid w:val="003144DE"/>
    <w:rsid w:val="00314C75"/>
    <w:rsid w:val="00315AA7"/>
    <w:rsid w:val="00316C5A"/>
    <w:rsid w:val="003175E5"/>
    <w:rsid w:val="003204E5"/>
    <w:rsid w:val="003216CA"/>
    <w:rsid w:val="0032263C"/>
    <w:rsid w:val="00322964"/>
    <w:rsid w:val="00323260"/>
    <w:rsid w:val="0032536C"/>
    <w:rsid w:val="00325BDA"/>
    <w:rsid w:val="00326199"/>
    <w:rsid w:val="00326A86"/>
    <w:rsid w:val="003306CA"/>
    <w:rsid w:val="00330746"/>
    <w:rsid w:val="00330D75"/>
    <w:rsid w:val="00330DBA"/>
    <w:rsid w:val="00332388"/>
    <w:rsid w:val="0033275A"/>
    <w:rsid w:val="00333E1F"/>
    <w:rsid w:val="00334B5C"/>
    <w:rsid w:val="003358F7"/>
    <w:rsid w:val="00337776"/>
    <w:rsid w:val="00337AE6"/>
    <w:rsid w:val="0034018E"/>
    <w:rsid w:val="0034206A"/>
    <w:rsid w:val="00342B42"/>
    <w:rsid w:val="00342F90"/>
    <w:rsid w:val="00343D81"/>
    <w:rsid w:val="003448DD"/>
    <w:rsid w:val="00344DF4"/>
    <w:rsid w:val="00347414"/>
    <w:rsid w:val="00350ACB"/>
    <w:rsid w:val="00350B3A"/>
    <w:rsid w:val="00352233"/>
    <w:rsid w:val="00352391"/>
    <w:rsid w:val="003529FA"/>
    <w:rsid w:val="003566AF"/>
    <w:rsid w:val="00356B35"/>
    <w:rsid w:val="00357E1F"/>
    <w:rsid w:val="0036152A"/>
    <w:rsid w:val="0036576A"/>
    <w:rsid w:val="003659E5"/>
    <w:rsid w:val="00365B21"/>
    <w:rsid w:val="00365CCB"/>
    <w:rsid w:val="00365E16"/>
    <w:rsid w:val="00366BFD"/>
    <w:rsid w:val="0036739F"/>
    <w:rsid w:val="00367C26"/>
    <w:rsid w:val="00370A4D"/>
    <w:rsid w:val="00371B4F"/>
    <w:rsid w:val="003725A9"/>
    <w:rsid w:val="003731A2"/>
    <w:rsid w:val="003731EB"/>
    <w:rsid w:val="00373A35"/>
    <w:rsid w:val="00375530"/>
    <w:rsid w:val="00375C08"/>
    <w:rsid w:val="0037702B"/>
    <w:rsid w:val="003801C1"/>
    <w:rsid w:val="00381169"/>
    <w:rsid w:val="00381B4E"/>
    <w:rsid w:val="0038388E"/>
    <w:rsid w:val="003851BD"/>
    <w:rsid w:val="0038575A"/>
    <w:rsid w:val="003868CD"/>
    <w:rsid w:val="00391A25"/>
    <w:rsid w:val="00391DDF"/>
    <w:rsid w:val="00393A61"/>
    <w:rsid w:val="003958E3"/>
    <w:rsid w:val="003A0347"/>
    <w:rsid w:val="003A0C01"/>
    <w:rsid w:val="003A0D30"/>
    <w:rsid w:val="003A2C74"/>
    <w:rsid w:val="003A4D20"/>
    <w:rsid w:val="003A4D38"/>
    <w:rsid w:val="003B0A22"/>
    <w:rsid w:val="003B0B2E"/>
    <w:rsid w:val="003B267C"/>
    <w:rsid w:val="003B31F2"/>
    <w:rsid w:val="003B43E8"/>
    <w:rsid w:val="003B5674"/>
    <w:rsid w:val="003B5AEC"/>
    <w:rsid w:val="003C1611"/>
    <w:rsid w:val="003C2B84"/>
    <w:rsid w:val="003C324D"/>
    <w:rsid w:val="003C389B"/>
    <w:rsid w:val="003C53BC"/>
    <w:rsid w:val="003C6041"/>
    <w:rsid w:val="003C62E5"/>
    <w:rsid w:val="003C73E4"/>
    <w:rsid w:val="003D0CC8"/>
    <w:rsid w:val="003D454A"/>
    <w:rsid w:val="003E02FC"/>
    <w:rsid w:val="003E0894"/>
    <w:rsid w:val="003E276E"/>
    <w:rsid w:val="003E2CF4"/>
    <w:rsid w:val="003E34DE"/>
    <w:rsid w:val="003E3F99"/>
    <w:rsid w:val="003E421A"/>
    <w:rsid w:val="003E5104"/>
    <w:rsid w:val="003E6D03"/>
    <w:rsid w:val="003E72DB"/>
    <w:rsid w:val="003F1E44"/>
    <w:rsid w:val="003F21CB"/>
    <w:rsid w:val="003F4048"/>
    <w:rsid w:val="003F4607"/>
    <w:rsid w:val="003F5273"/>
    <w:rsid w:val="003F52EC"/>
    <w:rsid w:val="003F6A32"/>
    <w:rsid w:val="0040025D"/>
    <w:rsid w:val="00402A5E"/>
    <w:rsid w:val="004033F7"/>
    <w:rsid w:val="0040360A"/>
    <w:rsid w:val="00403A04"/>
    <w:rsid w:val="004046D5"/>
    <w:rsid w:val="004058F7"/>
    <w:rsid w:val="00405BAC"/>
    <w:rsid w:val="00405BC8"/>
    <w:rsid w:val="0040639D"/>
    <w:rsid w:val="00406DA4"/>
    <w:rsid w:val="004105F1"/>
    <w:rsid w:val="00410853"/>
    <w:rsid w:val="00410DB2"/>
    <w:rsid w:val="00411C0B"/>
    <w:rsid w:val="004138A3"/>
    <w:rsid w:val="0041537C"/>
    <w:rsid w:val="00417415"/>
    <w:rsid w:val="004174EA"/>
    <w:rsid w:val="0041781A"/>
    <w:rsid w:val="00417DD7"/>
    <w:rsid w:val="00420FE4"/>
    <w:rsid w:val="0042156A"/>
    <w:rsid w:val="00421785"/>
    <w:rsid w:val="00421842"/>
    <w:rsid w:val="00421BB5"/>
    <w:rsid w:val="00422B16"/>
    <w:rsid w:val="004231E2"/>
    <w:rsid w:val="0042348C"/>
    <w:rsid w:val="004239F8"/>
    <w:rsid w:val="00424C78"/>
    <w:rsid w:val="004260DC"/>
    <w:rsid w:val="00433465"/>
    <w:rsid w:val="00433E99"/>
    <w:rsid w:val="00435447"/>
    <w:rsid w:val="004364DE"/>
    <w:rsid w:val="00440E93"/>
    <w:rsid w:val="00441068"/>
    <w:rsid w:val="00441252"/>
    <w:rsid w:val="0044213E"/>
    <w:rsid w:val="0044220A"/>
    <w:rsid w:val="004464CB"/>
    <w:rsid w:val="004473AA"/>
    <w:rsid w:val="00447420"/>
    <w:rsid w:val="00451916"/>
    <w:rsid w:val="00451B23"/>
    <w:rsid w:val="00452E32"/>
    <w:rsid w:val="0045304C"/>
    <w:rsid w:val="00453344"/>
    <w:rsid w:val="00455FA1"/>
    <w:rsid w:val="00455FA9"/>
    <w:rsid w:val="0045719F"/>
    <w:rsid w:val="00457841"/>
    <w:rsid w:val="00460969"/>
    <w:rsid w:val="00461C2B"/>
    <w:rsid w:val="004622ED"/>
    <w:rsid w:val="00462772"/>
    <w:rsid w:val="00462939"/>
    <w:rsid w:val="004630EF"/>
    <w:rsid w:val="00464FC0"/>
    <w:rsid w:val="00465208"/>
    <w:rsid w:val="004653C0"/>
    <w:rsid w:val="00467F11"/>
    <w:rsid w:val="00470778"/>
    <w:rsid w:val="00471AE9"/>
    <w:rsid w:val="00471D13"/>
    <w:rsid w:val="00472927"/>
    <w:rsid w:val="004729B8"/>
    <w:rsid w:val="00472E0C"/>
    <w:rsid w:val="004744E8"/>
    <w:rsid w:val="00475545"/>
    <w:rsid w:val="00475AC1"/>
    <w:rsid w:val="00476BE1"/>
    <w:rsid w:val="00476D91"/>
    <w:rsid w:val="00477A1C"/>
    <w:rsid w:val="004807E8"/>
    <w:rsid w:val="00481AE5"/>
    <w:rsid w:val="0048314E"/>
    <w:rsid w:val="00483DA9"/>
    <w:rsid w:val="0048407C"/>
    <w:rsid w:val="0048441E"/>
    <w:rsid w:val="004847BB"/>
    <w:rsid w:val="004924FB"/>
    <w:rsid w:val="00493D4F"/>
    <w:rsid w:val="00493E4A"/>
    <w:rsid w:val="0049420F"/>
    <w:rsid w:val="0049495D"/>
    <w:rsid w:val="004955DA"/>
    <w:rsid w:val="00496200"/>
    <w:rsid w:val="004A1859"/>
    <w:rsid w:val="004A1DD5"/>
    <w:rsid w:val="004A24A6"/>
    <w:rsid w:val="004A3663"/>
    <w:rsid w:val="004A393E"/>
    <w:rsid w:val="004A3F29"/>
    <w:rsid w:val="004A5081"/>
    <w:rsid w:val="004A6020"/>
    <w:rsid w:val="004A66E0"/>
    <w:rsid w:val="004A7FEF"/>
    <w:rsid w:val="004B0044"/>
    <w:rsid w:val="004B3315"/>
    <w:rsid w:val="004B3453"/>
    <w:rsid w:val="004B3A5E"/>
    <w:rsid w:val="004B43D7"/>
    <w:rsid w:val="004B5094"/>
    <w:rsid w:val="004B6B4E"/>
    <w:rsid w:val="004B7300"/>
    <w:rsid w:val="004B776F"/>
    <w:rsid w:val="004C0B26"/>
    <w:rsid w:val="004C1B49"/>
    <w:rsid w:val="004C390F"/>
    <w:rsid w:val="004C46B2"/>
    <w:rsid w:val="004C4C8D"/>
    <w:rsid w:val="004C4E5F"/>
    <w:rsid w:val="004C6CEF"/>
    <w:rsid w:val="004D075C"/>
    <w:rsid w:val="004D0A50"/>
    <w:rsid w:val="004D3D74"/>
    <w:rsid w:val="004D441A"/>
    <w:rsid w:val="004D4875"/>
    <w:rsid w:val="004D6DF8"/>
    <w:rsid w:val="004E0C43"/>
    <w:rsid w:val="004E19FA"/>
    <w:rsid w:val="004E2093"/>
    <w:rsid w:val="004E2326"/>
    <w:rsid w:val="004E2652"/>
    <w:rsid w:val="004E3346"/>
    <w:rsid w:val="004E35AA"/>
    <w:rsid w:val="004E39C9"/>
    <w:rsid w:val="004E4C87"/>
    <w:rsid w:val="004E733B"/>
    <w:rsid w:val="004F0B93"/>
    <w:rsid w:val="004F1125"/>
    <w:rsid w:val="004F2F5F"/>
    <w:rsid w:val="004F3BB8"/>
    <w:rsid w:val="004F4B2E"/>
    <w:rsid w:val="004F5FC5"/>
    <w:rsid w:val="004F7431"/>
    <w:rsid w:val="004F7FBD"/>
    <w:rsid w:val="0050168F"/>
    <w:rsid w:val="00502618"/>
    <w:rsid w:val="0050280E"/>
    <w:rsid w:val="00505201"/>
    <w:rsid w:val="005052AA"/>
    <w:rsid w:val="005054F2"/>
    <w:rsid w:val="00510224"/>
    <w:rsid w:val="00511E02"/>
    <w:rsid w:val="00512E4B"/>
    <w:rsid w:val="00513E2D"/>
    <w:rsid w:val="00513EF0"/>
    <w:rsid w:val="005148A6"/>
    <w:rsid w:val="005150BC"/>
    <w:rsid w:val="00515F72"/>
    <w:rsid w:val="00520A00"/>
    <w:rsid w:val="00521284"/>
    <w:rsid w:val="0052163B"/>
    <w:rsid w:val="00524ABC"/>
    <w:rsid w:val="005250A3"/>
    <w:rsid w:val="0052688E"/>
    <w:rsid w:val="00530182"/>
    <w:rsid w:val="00530393"/>
    <w:rsid w:val="00530E2A"/>
    <w:rsid w:val="00530E3E"/>
    <w:rsid w:val="0053152E"/>
    <w:rsid w:val="00532574"/>
    <w:rsid w:val="00533D17"/>
    <w:rsid w:val="00536F1D"/>
    <w:rsid w:val="00536FF0"/>
    <w:rsid w:val="00540390"/>
    <w:rsid w:val="0054198F"/>
    <w:rsid w:val="00541DFA"/>
    <w:rsid w:val="0054327B"/>
    <w:rsid w:val="00543407"/>
    <w:rsid w:val="00544EB6"/>
    <w:rsid w:val="00546B61"/>
    <w:rsid w:val="005525CB"/>
    <w:rsid w:val="0055268B"/>
    <w:rsid w:val="0055320C"/>
    <w:rsid w:val="00553953"/>
    <w:rsid w:val="005541F5"/>
    <w:rsid w:val="005548E7"/>
    <w:rsid w:val="00556115"/>
    <w:rsid w:val="00556E89"/>
    <w:rsid w:val="005606E4"/>
    <w:rsid w:val="00561585"/>
    <w:rsid w:val="00561635"/>
    <w:rsid w:val="00561B6F"/>
    <w:rsid w:val="005629D6"/>
    <w:rsid w:val="00563605"/>
    <w:rsid w:val="00564834"/>
    <w:rsid w:val="00566D32"/>
    <w:rsid w:val="0057034B"/>
    <w:rsid w:val="005719E2"/>
    <w:rsid w:val="00571DF3"/>
    <w:rsid w:val="0057290C"/>
    <w:rsid w:val="00574069"/>
    <w:rsid w:val="00574454"/>
    <w:rsid w:val="00575568"/>
    <w:rsid w:val="00577CD7"/>
    <w:rsid w:val="0058155D"/>
    <w:rsid w:val="00583F6F"/>
    <w:rsid w:val="0058503E"/>
    <w:rsid w:val="005850A7"/>
    <w:rsid w:val="005858C7"/>
    <w:rsid w:val="00585D2B"/>
    <w:rsid w:val="0059119B"/>
    <w:rsid w:val="005920BB"/>
    <w:rsid w:val="00592744"/>
    <w:rsid w:val="00594807"/>
    <w:rsid w:val="0059592C"/>
    <w:rsid w:val="00595C46"/>
    <w:rsid w:val="00596CB5"/>
    <w:rsid w:val="005976BC"/>
    <w:rsid w:val="005A12D2"/>
    <w:rsid w:val="005A3BCB"/>
    <w:rsid w:val="005A4461"/>
    <w:rsid w:val="005A5384"/>
    <w:rsid w:val="005A6572"/>
    <w:rsid w:val="005B2294"/>
    <w:rsid w:val="005B2329"/>
    <w:rsid w:val="005B3609"/>
    <w:rsid w:val="005B44F3"/>
    <w:rsid w:val="005B5BAD"/>
    <w:rsid w:val="005B6605"/>
    <w:rsid w:val="005C23CD"/>
    <w:rsid w:val="005C280B"/>
    <w:rsid w:val="005C3AC7"/>
    <w:rsid w:val="005C6036"/>
    <w:rsid w:val="005D017C"/>
    <w:rsid w:val="005D0180"/>
    <w:rsid w:val="005D2A24"/>
    <w:rsid w:val="005D2EF1"/>
    <w:rsid w:val="005D30C8"/>
    <w:rsid w:val="005D3522"/>
    <w:rsid w:val="005D59FE"/>
    <w:rsid w:val="005D5BF5"/>
    <w:rsid w:val="005D5D66"/>
    <w:rsid w:val="005D71AD"/>
    <w:rsid w:val="005D79FE"/>
    <w:rsid w:val="005E2C42"/>
    <w:rsid w:val="005E4ABE"/>
    <w:rsid w:val="005E5C42"/>
    <w:rsid w:val="005E5E01"/>
    <w:rsid w:val="005F0AA4"/>
    <w:rsid w:val="005F12F8"/>
    <w:rsid w:val="005F318B"/>
    <w:rsid w:val="005F3672"/>
    <w:rsid w:val="005F6175"/>
    <w:rsid w:val="005F666B"/>
    <w:rsid w:val="005F7B92"/>
    <w:rsid w:val="00601F1E"/>
    <w:rsid w:val="006022BC"/>
    <w:rsid w:val="00603434"/>
    <w:rsid w:val="00603DE0"/>
    <w:rsid w:val="00604B6F"/>
    <w:rsid w:val="0060538F"/>
    <w:rsid w:val="00606F5E"/>
    <w:rsid w:val="006110D9"/>
    <w:rsid w:val="00611B62"/>
    <w:rsid w:val="00611D77"/>
    <w:rsid w:val="006133D3"/>
    <w:rsid w:val="00614C7C"/>
    <w:rsid w:val="00617BD4"/>
    <w:rsid w:val="006201B5"/>
    <w:rsid w:val="0062108D"/>
    <w:rsid w:val="006213D3"/>
    <w:rsid w:val="006213EE"/>
    <w:rsid w:val="00621A6C"/>
    <w:rsid w:val="006226D3"/>
    <w:rsid w:val="00623B05"/>
    <w:rsid w:val="00624B1A"/>
    <w:rsid w:val="00624D13"/>
    <w:rsid w:val="00627E9C"/>
    <w:rsid w:val="00632266"/>
    <w:rsid w:val="00635A8D"/>
    <w:rsid w:val="00636E58"/>
    <w:rsid w:val="0064002E"/>
    <w:rsid w:val="00640C02"/>
    <w:rsid w:val="00640D72"/>
    <w:rsid w:val="00641507"/>
    <w:rsid w:val="00643C4B"/>
    <w:rsid w:val="00644248"/>
    <w:rsid w:val="00645433"/>
    <w:rsid w:val="006455DF"/>
    <w:rsid w:val="006466D6"/>
    <w:rsid w:val="00646AA1"/>
    <w:rsid w:val="0064720F"/>
    <w:rsid w:val="00647B1A"/>
    <w:rsid w:val="006515AA"/>
    <w:rsid w:val="00652E64"/>
    <w:rsid w:val="00652FF4"/>
    <w:rsid w:val="006533EA"/>
    <w:rsid w:val="00655210"/>
    <w:rsid w:val="00655900"/>
    <w:rsid w:val="006577C5"/>
    <w:rsid w:val="00661E72"/>
    <w:rsid w:val="00662AFD"/>
    <w:rsid w:val="00663155"/>
    <w:rsid w:val="00664D25"/>
    <w:rsid w:val="00665995"/>
    <w:rsid w:val="00670F43"/>
    <w:rsid w:val="00671B94"/>
    <w:rsid w:val="00672550"/>
    <w:rsid w:val="00672C72"/>
    <w:rsid w:val="00673691"/>
    <w:rsid w:val="0067425A"/>
    <w:rsid w:val="00674899"/>
    <w:rsid w:val="00676AC8"/>
    <w:rsid w:val="00680176"/>
    <w:rsid w:val="006810AF"/>
    <w:rsid w:val="006815F2"/>
    <w:rsid w:val="00686E9C"/>
    <w:rsid w:val="00687A8B"/>
    <w:rsid w:val="00690288"/>
    <w:rsid w:val="00691A73"/>
    <w:rsid w:val="00691F5F"/>
    <w:rsid w:val="00692655"/>
    <w:rsid w:val="006931C3"/>
    <w:rsid w:val="00693DD6"/>
    <w:rsid w:val="00696969"/>
    <w:rsid w:val="0069730E"/>
    <w:rsid w:val="006A0962"/>
    <w:rsid w:val="006A2599"/>
    <w:rsid w:val="006A2ADD"/>
    <w:rsid w:val="006A30BA"/>
    <w:rsid w:val="006A38B9"/>
    <w:rsid w:val="006A4F0D"/>
    <w:rsid w:val="006A5099"/>
    <w:rsid w:val="006B01B8"/>
    <w:rsid w:val="006B132B"/>
    <w:rsid w:val="006B2BC6"/>
    <w:rsid w:val="006B3295"/>
    <w:rsid w:val="006B39F7"/>
    <w:rsid w:val="006B3D1C"/>
    <w:rsid w:val="006B5FA9"/>
    <w:rsid w:val="006C00F6"/>
    <w:rsid w:val="006C186A"/>
    <w:rsid w:val="006C3EE2"/>
    <w:rsid w:val="006C4755"/>
    <w:rsid w:val="006C5AEF"/>
    <w:rsid w:val="006D08EE"/>
    <w:rsid w:val="006D18B9"/>
    <w:rsid w:val="006D32C9"/>
    <w:rsid w:val="006D4D1A"/>
    <w:rsid w:val="006D5B67"/>
    <w:rsid w:val="006D6423"/>
    <w:rsid w:val="006D7A86"/>
    <w:rsid w:val="006E0C06"/>
    <w:rsid w:val="006E18F7"/>
    <w:rsid w:val="006E243B"/>
    <w:rsid w:val="006E2E02"/>
    <w:rsid w:val="006E30BD"/>
    <w:rsid w:val="006E326D"/>
    <w:rsid w:val="006E527A"/>
    <w:rsid w:val="006E58C9"/>
    <w:rsid w:val="006E6AEA"/>
    <w:rsid w:val="006E6FC8"/>
    <w:rsid w:val="006E7061"/>
    <w:rsid w:val="006E796D"/>
    <w:rsid w:val="006E7A55"/>
    <w:rsid w:val="006F1179"/>
    <w:rsid w:val="006F41D2"/>
    <w:rsid w:val="006F6F0C"/>
    <w:rsid w:val="00701E94"/>
    <w:rsid w:val="00702666"/>
    <w:rsid w:val="007046D6"/>
    <w:rsid w:val="00704ED2"/>
    <w:rsid w:val="00705AB9"/>
    <w:rsid w:val="007063E6"/>
    <w:rsid w:val="00707C08"/>
    <w:rsid w:val="00711930"/>
    <w:rsid w:val="0071333F"/>
    <w:rsid w:val="007133D6"/>
    <w:rsid w:val="00715399"/>
    <w:rsid w:val="00715BD2"/>
    <w:rsid w:val="00716D30"/>
    <w:rsid w:val="00720453"/>
    <w:rsid w:val="00721BEB"/>
    <w:rsid w:val="007238FD"/>
    <w:rsid w:val="00724346"/>
    <w:rsid w:val="0072616E"/>
    <w:rsid w:val="00726B3D"/>
    <w:rsid w:val="007270B4"/>
    <w:rsid w:val="0072713C"/>
    <w:rsid w:val="00730094"/>
    <w:rsid w:val="00730435"/>
    <w:rsid w:val="00731FE1"/>
    <w:rsid w:val="007324BD"/>
    <w:rsid w:val="00734628"/>
    <w:rsid w:val="0073661A"/>
    <w:rsid w:val="00736E16"/>
    <w:rsid w:val="00737916"/>
    <w:rsid w:val="007416A8"/>
    <w:rsid w:val="00742CF3"/>
    <w:rsid w:val="00744AF8"/>
    <w:rsid w:val="00745162"/>
    <w:rsid w:val="00745A3A"/>
    <w:rsid w:val="00745AAC"/>
    <w:rsid w:val="00746B0B"/>
    <w:rsid w:val="0074755D"/>
    <w:rsid w:val="00750662"/>
    <w:rsid w:val="0075167B"/>
    <w:rsid w:val="00751E14"/>
    <w:rsid w:val="00751E77"/>
    <w:rsid w:val="00754CAB"/>
    <w:rsid w:val="00760D32"/>
    <w:rsid w:val="0076299F"/>
    <w:rsid w:val="00763103"/>
    <w:rsid w:val="00763C5B"/>
    <w:rsid w:val="00764A12"/>
    <w:rsid w:val="00764A8A"/>
    <w:rsid w:val="00764BA9"/>
    <w:rsid w:val="0076684F"/>
    <w:rsid w:val="00766BCB"/>
    <w:rsid w:val="007673B7"/>
    <w:rsid w:val="007713FB"/>
    <w:rsid w:val="007755ED"/>
    <w:rsid w:val="00775B7B"/>
    <w:rsid w:val="00775D82"/>
    <w:rsid w:val="00777A43"/>
    <w:rsid w:val="00777C0B"/>
    <w:rsid w:val="00780B32"/>
    <w:rsid w:val="00783930"/>
    <w:rsid w:val="00784F44"/>
    <w:rsid w:val="007854C3"/>
    <w:rsid w:val="007906EE"/>
    <w:rsid w:val="00791E92"/>
    <w:rsid w:val="00792A64"/>
    <w:rsid w:val="0079455F"/>
    <w:rsid w:val="00794FB1"/>
    <w:rsid w:val="007968D4"/>
    <w:rsid w:val="007A14E7"/>
    <w:rsid w:val="007A26BB"/>
    <w:rsid w:val="007A3CE1"/>
    <w:rsid w:val="007A5B32"/>
    <w:rsid w:val="007A7312"/>
    <w:rsid w:val="007A7E0C"/>
    <w:rsid w:val="007B07E4"/>
    <w:rsid w:val="007B3B81"/>
    <w:rsid w:val="007B49EB"/>
    <w:rsid w:val="007B4C9F"/>
    <w:rsid w:val="007B6115"/>
    <w:rsid w:val="007C068E"/>
    <w:rsid w:val="007C071F"/>
    <w:rsid w:val="007C1D34"/>
    <w:rsid w:val="007C1D82"/>
    <w:rsid w:val="007C229B"/>
    <w:rsid w:val="007C4264"/>
    <w:rsid w:val="007C43EF"/>
    <w:rsid w:val="007C513B"/>
    <w:rsid w:val="007C5902"/>
    <w:rsid w:val="007C74CC"/>
    <w:rsid w:val="007C7586"/>
    <w:rsid w:val="007D128A"/>
    <w:rsid w:val="007D17A4"/>
    <w:rsid w:val="007D2D3F"/>
    <w:rsid w:val="007D3F67"/>
    <w:rsid w:val="007D4313"/>
    <w:rsid w:val="007D4520"/>
    <w:rsid w:val="007D53BE"/>
    <w:rsid w:val="007D5DCD"/>
    <w:rsid w:val="007D5F71"/>
    <w:rsid w:val="007D73DC"/>
    <w:rsid w:val="007D7A7C"/>
    <w:rsid w:val="007E1B82"/>
    <w:rsid w:val="007E1C7C"/>
    <w:rsid w:val="007E2753"/>
    <w:rsid w:val="007E4551"/>
    <w:rsid w:val="007E4923"/>
    <w:rsid w:val="007E64BA"/>
    <w:rsid w:val="007E6AC2"/>
    <w:rsid w:val="007E6EAC"/>
    <w:rsid w:val="007E77BF"/>
    <w:rsid w:val="007F0B7D"/>
    <w:rsid w:val="007F1390"/>
    <w:rsid w:val="007F1AC4"/>
    <w:rsid w:val="007F1D47"/>
    <w:rsid w:val="007F1F34"/>
    <w:rsid w:val="007F23C4"/>
    <w:rsid w:val="007F45CE"/>
    <w:rsid w:val="007F494C"/>
    <w:rsid w:val="007F5640"/>
    <w:rsid w:val="007F5B77"/>
    <w:rsid w:val="007F6E0A"/>
    <w:rsid w:val="0080255F"/>
    <w:rsid w:val="008040E7"/>
    <w:rsid w:val="008059C4"/>
    <w:rsid w:val="00806468"/>
    <w:rsid w:val="00807AF4"/>
    <w:rsid w:val="00810E69"/>
    <w:rsid w:val="00811078"/>
    <w:rsid w:val="00811386"/>
    <w:rsid w:val="00812D22"/>
    <w:rsid w:val="008131FF"/>
    <w:rsid w:val="00814424"/>
    <w:rsid w:val="00814969"/>
    <w:rsid w:val="00815CFE"/>
    <w:rsid w:val="008170AA"/>
    <w:rsid w:val="008178C7"/>
    <w:rsid w:val="008179C3"/>
    <w:rsid w:val="00817C30"/>
    <w:rsid w:val="00820B4F"/>
    <w:rsid w:val="00822AE4"/>
    <w:rsid w:val="00822E65"/>
    <w:rsid w:val="008240D1"/>
    <w:rsid w:val="00825E45"/>
    <w:rsid w:val="00826FCC"/>
    <w:rsid w:val="008273BD"/>
    <w:rsid w:val="00833601"/>
    <w:rsid w:val="00833BA8"/>
    <w:rsid w:val="00833C94"/>
    <w:rsid w:val="00833CC4"/>
    <w:rsid w:val="00834935"/>
    <w:rsid w:val="00836C8B"/>
    <w:rsid w:val="00836D3A"/>
    <w:rsid w:val="00837068"/>
    <w:rsid w:val="00840491"/>
    <w:rsid w:val="00840BB8"/>
    <w:rsid w:val="00842433"/>
    <w:rsid w:val="0084620F"/>
    <w:rsid w:val="00846C7A"/>
    <w:rsid w:val="0084787F"/>
    <w:rsid w:val="00850F08"/>
    <w:rsid w:val="0085203D"/>
    <w:rsid w:val="008539E3"/>
    <w:rsid w:val="0085410F"/>
    <w:rsid w:val="00855A6D"/>
    <w:rsid w:val="00864398"/>
    <w:rsid w:val="00865A46"/>
    <w:rsid w:val="00865EDD"/>
    <w:rsid w:val="00866D05"/>
    <w:rsid w:val="00866FCC"/>
    <w:rsid w:val="0086721B"/>
    <w:rsid w:val="008677BB"/>
    <w:rsid w:val="00867E73"/>
    <w:rsid w:val="00871A67"/>
    <w:rsid w:val="00871AB0"/>
    <w:rsid w:val="0087268D"/>
    <w:rsid w:val="00873AB7"/>
    <w:rsid w:val="00873E46"/>
    <w:rsid w:val="00874732"/>
    <w:rsid w:val="00875642"/>
    <w:rsid w:val="00876032"/>
    <w:rsid w:val="00876C8D"/>
    <w:rsid w:val="008774DE"/>
    <w:rsid w:val="0088036B"/>
    <w:rsid w:val="0088227D"/>
    <w:rsid w:val="00882B2C"/>
    <w:rsid w:val="00884DFD"/>
    <w:rsid w:val="008851A9"/>
    <w:rsid w:val="00885805"/>
    <w:rsid w:val="00886034"/>
    <w:rsid w:val="0089069F"/>
    <w:rsid w:val="008909EA"/>
    <w:rsid w:val="0089156E"/>
    <w:rsid w:val="00894749"/>
    <w:rsid w:val="008A012E"/>
    <w:rsid w:val="008A20E4"/>
    <w:rsid w:val="008A4214"/>
    <w:rsid w:val="008A6673"/>
    <w:rsid w:val="008A7120"/>
    <w:rsid w:val="008A7CE2"/>
    <w:rsid w:val="008B0200"/>
    <w:rsid w:val="008B1AE8"/>
    <w:rsid w:val="008C090B"/>
    <w:rsid w:val="008C0A6E"/>
    <w:rsid w:val="008C0BD9"/>
    <w:rsid w:val="008C0C67"/>
    <w:rsid w:val="008C133C"/>
    <w:rsid w:val="008C330F"/>
    <w:rsid w:val="008C3BDE"/>
    <w:rsid w:val="008C3FB4"/>
    <w:rsid w:val="008C437B"/>
    <w:rsid w:val="008C4550"/>
    <w:rsid w:val="008C5BDA"/>
    <w:rsid w:val="008C5FAA"/>
    <w:rsid w:val="008C6CF2"/>
    <w:rsid w:val="008C6D83"/>
    <w:rsid w:val="008C79FB"/>
    <w:rsid w:val="008D05A3"/>
    <w:rsid w:val="008D1387"/>
    <w:rsid w:val="008D1FA7"/>
    <w:rsid w:val="008D1FC7"/>
    <w:rsid w:val="008D213F"/>
    <w:rsid w:val="008D39E5"/>
    <w:rsid w:val="008D4170"/>
    <w:rsid w:val="008D5290"/>
    <w:rsid w:val="008D57E7"/>
    <w:rsid w:val="008D5914"/>
    <w:rsid w:val="008D5E33"/>
    <w:rsid w:val="008D663D"/>
    <w:rsid w:val="008D6D86"/>
    <w:rsid w:val="008D7681"/>
    <w:rsid w:val="008E168F"/>
    <w:rsid w:val="008E21FB"/>
    <w:rsid w:val="008E34CE"/>
    <w:rsid w:val="008E5C39"/>
    <w:rsid w:val="008E7844"/>
    <w:rsid w:val="008F0FEE"/>
    <w:rsid w:val="008F13C7"/>
    <w:rsid w:val="008F296B"/>
    <w:rsid w:val="008F383E"/>
    <w:rsid w:val="008F7216"/>
    <w:rsid w:val="00900455"/>
    <w:rsid w:val="009011EF"/>
    <w:rsid w:val="0090138B"/>
    <w:rsid w:val="009024ED"/>
    <w:rsid w:val="009040B7"/>
    <w:rsid w:val="009053D1"/>
    <w:rsid w:val="00905936"/>
    <w:rsid w:val="00905F4D"/>
    <w:rsid w:val="009062DA"/>
    <w:rsid w:val="0090738D"/>
    <w:rsid w:val="0091282B"/>
    <w:rsid w:val="00913509"/>
    <w:rsid w:val="0091707D"/>
    <w:rsid w:val="00917C43"/>
    <w:rsid w:val="00917EC2"/>
    <w:rsid w:val="009220C2"/>
    <w:rsid w:val="00923A8C"/>
    <w:rsid w:val="009246C4"/>
    <w:rsid w:val="009251B0"/>
    <w:rsid w:val="00927554"/>
    <w:rsid w:val="00931BAC"/>
    <w:rsid w:val="00931DFB"/>
    <w:rsid w:val="00932AEF"/>
    <w:rsid w:val="0093647D"/>
    <w:rsid w:val="00936586"/>
    <w:rsid w:val="00936C62"/>
    <w:rsid w:val="009374B0"/>
    <w:rsid w:val="00937B80"/>
    <w:rsid w:val="00940A32"/>
    <w:rsid w:val="00943385"/>
    <w:rsid w:val="0094664C"/>
    <w:rsid w:val="00946FDA"/>
    <w:rsid w:val="00947B14"/>
    <w:rsid w:val="00950CD0"/>
    <w:rsid w:val="00950FA4"/>
    <w:rsid w:val="00952B49"/>
    <w:rsid w:val="009552BE"/>
    <w:rsid w:val="00956916"/>
    <w:rsid w:val="00960172"/>
    <w:rsid w:val="0096206F"/>
    <w:rsid w:val="0096498B"/>
    <w:rsid w:val="0096537C"/>
    <w:rsid w:val="009658E0"/>
    <w:rsid w:val="00965B16"/>
    <w:rsid w:val="009661FF"/>
    <w:rsid w:val="00967C69"/>
    <w:rsid w:val="009706E7"/>
    <w:rsid w:val="00970A8C"/>
    <w:rsid w:val="00971278"/>
    <w:rsid w:val="00972448"/>
    <w:rsid w:val="009729BB"/>
    <w:rsid w:val="00972A48"/>
    <w:rsid w:val="00973517"/>
    <w:rsid w:val="00973C42"/>
    <w:rsid w:val="00973F0F"/>
    <w:rsid w:val="0097437B"/>
    <w:rsid w:val="009758E3"/>
    <w:rsid w:val="00975D88"/>
    <w:rsid w:val="00976006"/>
    <w:rsid w:val="00980DA8"/>
    <w:rsid w:val="00981C4A"/>
    <w:rsid w:val="00982C2C"/>
    <w:rsid w:val="009849C9"/>
    <w:rsid w:val="00985758"/>
    <w:rsid w:val="00985B51"/>
    <w:rsid w:val="009860AD"/>
    <w:rsid w:val="009872FB"/>
    <w:rsid w:val="00990ACE"/>
    <w:rsid w:val="00990B3F"/>
    <w:rsid w:val="009918C4"/>
    <w:rsid w:val="00991A83"/>
    <w:rsid w:val="00992F9B"/>
    <w:rsid w:val="009945DB"/>
    <w:rsid w:val="00994C50"/>
    <w:rsid w:val="00995019"/>
    <w:rsid w:val="009953F3"/>
    <w:rsid w:val="009A0E49"/>
    <w:rsid w:val="009A2C58"/>
    <w:rsid w:val="009A37DE"/>
    <w:rsid w:val="009A4712"/>
    <w:rsid w:val="009A517F"/>
    <w:rsid w:val="009A63F2"/>
    <w:rsid w:val="009A6E8E"/>
    <w:rsid w:val="009A7011"/>
    <w:rsid w:val="009B0A53"/>
    <w:rsid w:val="009B0A67"/>
    <w:rsid w:val="009B18FD"/>
    <w:rsid w:val="009B34A8"/>
    <w:rsid w:val="009B376E"/>
    <w:rsid w:val="009B3FBE"/>
    <w:rsid w:val="009B646C"/>
    <w:rsid w:val="009C0548"/>
    <w:rsid w:val="009C0C6C"/>
    <w:rsid w:val="009C1D5E"/>
    <w:rsid w:val="009C4B5B"/>
    <w:rsid w:val="009C71C1"/>
    <w:rsid w:val="009D06AA"/>
    <w:rsid w:val="009D0E58"/>
    <w:rsid w:val="009D1FD3"/>
    <w:rsid w:val="009D3966"/>
    <w:rsid w:val="009D3E39"/>
    <w:rsid w:val="009D4A7E"/>
    <w:rsid w:val="009D7CBB"/>
    <w:rsid w:val="009E0386"/>
    <w:rsid w:val="009E1900"/>
    <w:rsid w:val="009E451D"/>
    <w:rsid w:val="009E52D2"/>
    <w:rsid w:val="009E5CB5"/>
    <w:rsid w:val="009E5E92"/>
    <w:rsid w:val="009E634B"/>
    <w:rsid w:val="009E6E6B"/>
    <w:rsid w:val="009F082C"/>
    <w:rsid w:val="009F1197"/>
    <w:rsid w:val="009F2A99"/>
    <w:rsid w:val="009F31FA"/>
    <w:rsid w:val="009F32A7"/>
    <w:rsid w:val="009F37FA"/>
    <w:rsid w:val="009F421A"/>
    <w:rsid w:val="009F51C2"/>
    <w:rsid w:val="009F5C20"/>
    <w:rsid w:val="009F7606"/>
    <w:rsid w:val="009F7D52"/>
    <w:rsid w:val="00A01E5A"/>
    <w:rsid w:val="00A036EA"/>
    <w:rsid w:val="00A03994"/>
    <w:rsid w:val="00A039FC"/>
    <w:rsid w:val="00A046AA"/>
    <w:rsid w:val="00A0530A"/>
    <w:rsid w:val="00A065A4"/>
    <w:rsid w:val="00A06E76"/>
    <w:rsid w:val="00A06F43"/>
    <w:rsid w:val="00A10AEE"/>
    <w:rsid w:val="00A11BD8"/>
    <w:rsid w:val="00A11D4B"/>
    <w:rsid w:val="00A12865"/>
    <w:rsid w:val="00A13590"/>
    <w:rsid w:val="00A15186"/>
    <w:rsid w:val="00A155F1"/>
    <w:rsid w:val="00A16372"/>
    <w:rsid w:val="00A16A18"/>
    <w:rsid w:val="00A17915"/>
    <w:rsid w:val="00A20758"/>
    <w:rsid w:val="00A207CB"/>
    <w:rsid w:val="00A215C7"/>
    <w:rsid w:val="00A23007"/>
    <w:rsid w:val="00A23BF8"/>
    <w:rsid w:val="00A253EC"/>
    <w:rsid w:val="00A25DA1"/>
    <w:rsid w:val="00A267F5"/>
    <w:rsid w:val="00A27EBC"/>
    <w:rsid w:val="00A301CC"/>
    <w:rsid w:val="00A302CF"/>
    <w:rsid w:val="00A305B8"/>
    <w:rsid w:val="00A324C1"/>
    <w:rsid w:val="00A34249"/>
    <w:rsid w:val="00A344A5"/>
    <w:rsid w:val="00A345AC"/>
    <w:rsid w:val="00A347E7"/>
    <w:rsid w:val="00A34E0A"/>
    <w:rsid w:val="00A37960"/>
    <w:rsid w:val="00A40140"/>
    <w:rsid w:val="00A41E07"/>
    <w:rsid w:val="00A43060"/>
    <w:rsid w:val="00A473E7"/>
    <w:rsid w:val="00A50748"/>
    <w:rsid w:val="00A50760"/>
    <w:rsid w:val="00A51E85"/>
    <w:rsid w:val="00A52BB7"/>
    <w:rsid w:val="00A52D2F"/>
    <w:rsid w:val="00A533FB"/>
    <w:rsid w:val="00A53DE5"/>
    <w:rsid w:val="00A56D3C"/>
    <w:rsid w:val="00A60C24"/>
    <w:rsid w:val="00A631A4"/>
    <w:rsid w:val="00A65059"/>
    <w:rsid w:val="00A651AA"/>
    <w:rsid w:val="00A65834"/>
    <w:rsid w:val="00A667AE"/>
    <w:rsid w:val="00A668EA"/>
    <w:rsid w:val="00A6694D"/>
    <w:rsid w:val="00A6718A"/>
    <w:rsid w:val="00A70F6D"/>
    <w:rsid w:val="00A71D66"/>
    <w:rsid w:val="00A73120"/>
    <w:rsid w:val="00A752D3"/>
    <w:rsid w:val="00A75ABD"/>
    <w:rsid w:val="00A75FEF"/>
    <w:rsid w:val="00A768E9"/>
    <w:rsid w:val="00A76A3F"/>
    <w:rsid w:val="00A77F66"/>
    <w:rsid w:val="00A80BC0"/>
    <w:rsid w:val="00A81AD8"/>
    <w:rsid w:val="00A83300"/>
    <w:rsid w:val="00A842AA"/>
    <w:rsid w:val="00A84E8D"/>
    <w:rsid w:val="00A85479"/>
    <w:rsid w:val="00A8613E"/>
    <w:rsid w:val="00A866F3"/>
    <w:rsid w:val="00A86A4F"/>
    <w:rsid w:val="00A87CC4"/>
    <w:rsid w:val="00A87D77"/>
    <w:rsid w:val="00A9069C"/>
    <w:rsid w:val="00A91044"/>
    <w:rsid w:val="00A91075"/>
    <w:rsid w:val="00A91096"/>
    <w:rsid w:val="00A91E5C"/>
    <w:rsid w:val="00A929BD"/>
    <w:rsid w:val="00A959E6"/>
    <w:rsid w:val="00A95EA2"/>
    <w:rsid w:val="00A96C81"/>
    <w:rsid w:val="00AA1D00"/>
    <w:rsid w:val="00AA243A"/>
    <w:rsid w:val="00AA2989"/>
    <w:rsid w:val="00AA2C54"/>
    <w:rsid w:val="00AA41F1"/>
    <w:rsid w:val="00AA4DFB"/>
    <w:rsid w:val="00AA5BC4"/>
    <w:rsid w:val="00AA6832"/>
    <w:rsid w:val="00AA6AE4"/>
    <w:rsid w:val="00AA6E0D"/>
    <w:rsid w:val="00AA7B33"/>
    <w:rsid w:val="00AB03CE"/>
    <w:rsid w:val="00AB28CA"/>
    <w:rsid w:val="00AB3345"/>
    <w:rsid w:val="00AB345D"/>
    <w:rsid w:val="00AB3841"/>
    <w:rsid w:val="00AB3DAF"/>
    <w:rsid w:val="00AB4E7C"/>
    <w:rsid w:val="00AB70A1"/>
    <w:rsid w:val="00AB7C6D"/>
    <w:rsid w:val="00AC11B9"/>
    <w:rsid w:val="00AC1531"/>
    <w:rsid w:val="00AC31AB"/>
    <w:rsid w:val="00AC3D68"/>
    <w:rsid w:val="00AC600A"/>
    <w:rsid w:val="00AC6EEE"/>
    <w:rsid w:val="00AC75E5"/>
    <w:rsid w:val="00AC7760"/>
    <w:rsid w:val="00AD1AC0"/>
    <w:rsid w:val="00AD244E"/>
    <w:rsid w:val="00AD309E"/>
    <w:rsid w:val="00AD51CE"/>
    <w:rsid w:val="00AD5212"/>
    <w:rsid w:val="00AD57D8"/>
    <w:rsid w:val="00AE0A81"/>
    <w:rsid w:val="00AE11CC"/>
    <w:rsid w:val="00AE1B78"/>
    <w:rsid w:val="00AE2950"/>
    <w:rsid w:val="00AE5363"/>
    <w:rsid w:val="00AE6EF3"/>
    <w:rsid w:val="00AF040A"/>
    <w:rsid w:val="00AF29F2"/>
    <w:rsid w:val="00AF2B2E"/>
    <w:rsid w:val="00AF4FAD"/>
    <w:rsid w:val="00AF7ED9"/>
    <w:rsid w:val="00B002E5"/>
    <w:rsid w:val="00B03D92"/>
    <w:rsid w:val="00B04B0A"/>
    <w:rsid w:val="00B04D0C"/>
    <w:rsid w:val="00B065FA"/>
    <w:rsid w:val="00B10CE6"/>
    <w:rsid w:val="00B1295B"/>
    <w:rsid w:val="00B13D2D"/>
    <w:rsid w:val="00B15714"/>
    <w:rsid w:val="00B15B21"/>
    <w:rsid w:val="00B1600C"/>
    <w:rsid w:val="00B1662C"/>
    <w:rsid w:val="00B16ADD"/>
    <w:rsid w:val="00B16F4D"/>
    <w:rsid w:val="00B17084"/>
    <w:rsid w:val="00B1771A"/>
    <w:rsid w:val="00B20093"/>
    <w:rsid w:val="00B2089C"/>
    <w:rsid w:val="00B21596"/>
    <w:rsid w:val="00B23AE1"/>
    <w:rsid w:val="00B24385"/>
    <w:rsid w:val="00B245E7"/>
    <w:rsid w:val="00B24ADD"/>
    <w:rsid w:val="00B30138"/>
    <w:rsid w:val="00B328E4"/>
    <w:rsid w:val="00B329A0"/>
    <w:rsid w:val="00B333F3"/>
    <w:rsid w:val="00B33C25"/>
    <w:rsid w:val="00B3570D"/>
    <w:rsid w:val="00B35A9F"/>
    <w:rsid w:val="00B400A8"/>
    <w:rsid w:val="00B40DD7"/>
    <w:rsid w:val="00B41D6D"/>
    <w:rsid w:val="00B433AE"/>
    <w:rsid w:val="00B4352C"/>
    <w:rsid w:val="00B441A7"/>
    <w:rsid w:val="00B452F2"/>
    <w:rsid w:val="00B454D7"/>
    <w:rsid w:val="00B4584E"/>
    <w:rsid w:val="00B465DE"/>
    <w:rsid w:val="00B46966"/>
    <w:rsid w:val="00B47960"/>
    <w:rsid w:val="00B47E3D"/>
    <w:rsid w:val="00B5152D"/>
    <w:rsid w:val="00B51571"/>
    <w:rsid w:val="00B517FD"/>
    <w:rsid w:val="00B54373"/>
    <w:rsid w:val="00B555FB"/>
    <w:rsid w:val="00B55FAF"/>
    <w:rsid w:val="00B57B3C"/>
    <w:rsid w:val="00B60BE7"/>
    <w:rsid w:val="00B614C1"/>
    <w:rsid w:val="00B634AB"/>
    <w:rsid w:val="00B63F8A"/>
    <w:rsid w:val="00B64035"/>
    <w:rsid w:val="00B651FE"/>
    <w:rsid w:val="00B652A4"/>
    <w:rsid w:val="00B6557C"/>
    <w:rsid w:val="00B67130"/>
    <w:rsid w:val="00B705F3"/>
    <w:rsid w:val="00B70D20"/>
    <w:rsid w:val="00B71091"/>
    <w:rsid w:val="00B71690"/>
    <w:rsid w:val="00B7295C"/>
    <w:rsid w:val="00B72C55"/>
    <w:rsid w:val="00B73E23"/>
    <w:rsid w:val="00B7518F"/>
    <w:rsid w:val="00B77C67"/>
    <w:rsid w:val="00B808EB"/>
    <w:rsid w:val="00B80AFA"/>
    <w:rsid w:val="00B82892"/>
    <w:rsid w:val="00B833E8"/>
    <w:rsid w:val="00B83B50"/>
    <w:rsid w:val="00B848FD"/>
    <w:rsid w:val="00B861F9"/>
    <w:rsid w:val="00B86CC5"/>
    <w:rsid w:val="00B91006"/>
    <w:rsid w:val="00B93D53"/>
    <w:rsid w:val="00B96EFC"/>
    <w:rsid w:val="00B9790B"/>
    <w:rsid w:val="00BA0E76"/>
    <w:rsid w:val="00BA1935"/>
    <w:rsid w:val="00BA2116"/>
    <w:rsid w:val="00BA238E"/>
    <w:rsid w:val="00BA23C6"/>
    <w:rsid w:val="00BA25A2"/>
    <w:rsid w:val="00BA5229"/>
    <w:rsid w:val="00BA753C"/>
    <w:rsid w:val="00BA7E22"/>
    <w:rsid w:val="00BB0731"/>
    <w:rsid w:val="00BB0F07"/>
    <w:rsid w:val="00BB2336"/>
    <w:rsid w:val="00BB3753"/>
    <w:rsid w:val="00BB4EB8"/>
    <w:rsid w:val="00BB7EA6"/>
    <w:rsid w:val="00BC02D2"/>
    <w:rsid w:val="00BC2018"/>
    <w:rsid w:val="00BC25AF"/>
    <w:rsid w:val="00BC2E83"/>
    <w:rsid w:val="00BC3853"/>
    <w:rsid w:val="00BC4455"/>
    <w:rsid w:val="00BC4BED"/>
    <w:rsid w:val="00BC57C3"/>
    <w:rsid w:val="00BC590E"/>
    <w:rsid w:val="00BC688B"/>
    <w:rsid w:val="00BC6D69"/>
    <w:rsid w:val="00BC79F7"/>
    <w:rsid w:val="00BD06CD"/>
    <w:rsid w:val="00BD0926"/>
    <w:rsid w:val="00BD09E7"/>
    <w:rsid w:val="00BD3164"/>
    <w:rsid w:val="00BD35B2"/>
    <w:rsid w:val="00BD38A3"/>
    <w:rsid w:val="00BD3A8A"/>
    <w:rsid w:val="00BD3D3E"/>
    <w:rsid w:val="00BE0995"/>
    <w:rsid w:val="00BE4625"/>
    <w:rsid w:val="00BF0A47"/>
    <w:rsid w:val="00BF30A1"/>
    <w:rsid w:val="00BF468D"/>
    <w:rsid w:val="00BF6704"/>
    <w:rsid w:val="00C000E6"/>
    <w:rsid w:val="00C017B4"/>
    <w:rsid w:val="00C018C6"/>
    <w:rsid w:val="00C02B5E"/>
    <w:rsid w:val="00C03AFF"/>
    <w:rsid w:val="00C045D4"/>
    <w:rsid w:val="00C055AA"/>
    <w:rsid w:val="00C06457"/>
    <w:rsid w:val="00C067E9"/>
    <w:rsid w:val="00C07740"/>
    <w:rsid w:val="00C07E7E"/>
    <w:rsid w:val="00C1000E"/>
    <w:rsid w:val="00C1077E"/>
    <w:rsid w:val="00C1120B"/>
    <w:rsid w:val="00C11CFD"/>
    <w:rsid w:val="00C127F0"/>
    <w:rsid w:val="00C177E1"/>
    <w:rsid w:val="00C20205"/>
    <w:rsid w:val="00C20F6C"/>
    <w:rsid w:val="00C24A07"/>
    <w:rsid w:val="00C301A4"/>
    <w:rsid w:val="00C3103C"/>
    <w:rsid w:val="00C31828"/>
    <w:rsid w:val="00C32F27"/>
    <w:rsid w:val="00C3348E"/>
    <w:rsid w:val="00C33695"/>
    <w:rsid w:val="00C33CB6"/>
    <w:rsid w:val="00C33CEC"/>
    <w:rsid w:val="00C33E52"/>
    <w:rsid w:val="00C37600"/>
    <w:rsid w:val="00C377B7"/>
    <w:rsid w:val="00C40EB6"/>
    <w:rsid w:val="00C4245A"/>
    <w:rsid w:val="00C449C8"/>
    <w:rsid w:val="00C4549B"/>
    <w:rsid w:val="00C45A0C"/>
    <w:rsid w:val="00C4615B"/>
    <w:rsid w:val="00C50FFF"/>
    <w:rsid w:val="00C51002"/>
    <w:rsid w:val="00C53F9F"/>
    <w:rsid w:val="00C5731D"/>
    <w:rsid w:val="00C576D9"/>
    <w:rsid w:val="00C61748"/>
    <w:rsid w:val="00C62AB7"/>
    <w:rsid w:val="00C63620"/>
    <w:rsid w:val="00C67CFD"/>
    <w:rsid w:val="00C70329"/>
    <w:rsid w:val="00C72D72"/>
    <w:rsid w:val="00C749A2"/>
    <w:rsid w:val="00C75C16"/>
    <w:rsid w:val="00C7676B"/>
    <w:rsid w:val="00C76C9A"/>
    <w:rsid w:val="00C77A45"/>
    <w:rsid w:val="00C8034F"/>
    <w:rsid w:val="00C807AF"/>
    <w:rsid w:val="00C80E36"/>
    <w:rsid w:val="00C80EFF"/>
    <w:rsid w:val="00C81E75"/>
    <w:rsid w:val="00C83CE3"/>
    <w:rsid w:val="00C84A69"/>
    <w:rsid w:val="00C85058"/>
    <w:rsid w:val="00C850D8"/>
    <w:rsid w:val="00C85442"/>
    <w:rsid w:val="00C8551F"/>
    <w:rsid w:val="00C86488"/>
    <w:rsid w:val="00C86848"/>
    <w:rsid w:val="00C86EB5"/>
    <w:rsid w:val="00C9157E"/>
    <w:rsid w:val="00C918A1"/>
    <w:rsid w:val="00C91D2E"/>
    <w:rsid w:val="00C9462C"/>
    <w:rsid w:val="00C95610"/>
    <w:rsid w:val="00C959F0"/>
    <w:rsid w:val="00C96C03"/>
    <w:rsid w:val="00CA167B"/>
    <w:rsid w:val="00CA222E"/>
    <w:rsid w:val="00CA2E24"/>
    <w:rsid w:val="00CA2FA8"/>
    <w:rsid w:val="00CA4804"/>
    <w:rsid w:val="00CA4A4E"/>
    <w:rsid w:val="00CA4E56"/>
    <w:rsid w:val="00CA5315"/>
    <w:rsid w:val="00CB1196"/>
    <w:rsid w:val="00CB1418"/>
    <w:rsid w:val="00CB29EC"/>
    <w:rsid w:val="00CB43DE"/>
    <w:rsid w:val="00CB6B01"/>
    <w:rsid w:val="00CB7E8A"/>
    <w:rsid w:val="00CC019C"/>
    <w:rsid w:val="00CC08D5"/>
    <w:rsid w:val="00CC0E48"/>
    <w:rsid w:val="00CC0FD1"/>
    <w:rsid w:val="00CC4272"/>
    <w:rsid w:val="00CC442B"/>
    <w:rsid w:val="00CC46F1"/>
    <w:rsid w:val="00CC527E"/>
    <w:rsid w:val="00CC53A9"/>
    <w:rsid w:val="00CC56E7"/>
    <w:rsid w:val="00CD009C"/>
    <w:rsid w:val="00CD0681"/>
    <w:rsid w:val="00CD0A9E"/>
    <w:rsid w:val="00CD0B66"/>
    <w:rsid w:val="00CD192A"/>
    <w:rsid w:val="00CD1CBE"/>
    <w:rsid w:val="00CD4CBF"/>
    <w:rsid w:val="00CD5121"/>
    <w:rsid w:val="00CE08C1"/>
    <w:rsid w:val="00CE0A17"/>
    <w:rsid w:val="00CE1F2D"/>
    <w:rsid w:val="00CE202C"/>
    <w:rsid w:val="00CE3D42"/>
    <w:rsid w:val="00CE3EB2"/>
    <w:rsid w:val="00CE47A7"/>
    <w:rsid w:val="00CE55CF"/>
    <w:rsid w:val="00CE5AA4"/>
    <w:rsid w:val="00CE6E2F"/>
    <w:rsid w:val="00CE7ECE"/>
    <w:rsid w:val="00CF1865"/>
    <w:rsid w:val="00CF3433"/>
    <w:rsid w:val="00CF3950"/>
    <w:rsid w:val="00CF4A54"/>
    <w:rsid w:val="00CF4B30"/>
    <w:rsid w:val="00CF5BDB"/>
    <w:rsid w:val="00CF5F70"/>
    <w:rsid w:val="00CF62A0"/>
    <w:rsid w:val="00D0169C"/>
    <w:rsid w:val="00D02614"/>
    <w:rsid w:val="00D02F10"/>
    <w:rsid w:val="00D036EB"/>
    <w:rsid w:val="00D03DF9"/>
    <w:rsid w:val="00D0420C"/>
    <w:rsid w:val="00D05775"/>
    <w:rsid w:val="00D05E98"/>
    <w:rsid w:val="00D11718"/>
    <w:rsid w:val="00D11FFC"/>
    <w:rsid w:val="00D14C5D"/>
    <w:rsid w:val="00D15930"/>
    <w:rsid w:val="00D20636"/>
    <w:rsid w:val="00D21477"/>
    <w:rsid w:val="00D220A3"/>
    <w:rsid w:val="00D230B2"/>
    <w:rsid w:val="00D23574"/>
    <w:rsid w:val="00D236BE"/>
    <w:rsid w:val="00D238A5"/>
    <w:rsid w:val="00D263CE"/>
    <w:rsid w:val="00D27922"/>
    <w:rsid w:val="00D303B7"/>
    <w:rsid w:val="00D309A8"/>
    <w:rsid w:val="00D31565"/>
    <w:rsid w:val="00D31754"/>
    <w:rsid w:val="00D34771"/>
    <w:rsid w:val="00D35203"/>
    <w:rsid w:val="00D35837"/>
    <w:rsid w:val="00D36022"/>
    <w:rsid w:val="00D3606C"/>
    <w:rsid w:val="00D379CC"/>
    <w:rsid w:val="00D40E6F"/>
    <w:rsid w:val="00D412C7"/>
    <w:rsid w:val="00D43A25"/>
    <w:rsid w:val="00D43BC7"/>
    <w:rsid w:val="00D44F3C"/>
    <w:rsid w:val="00D454EC"/>
    <w:rsid w:val="00D46A71"/>
    <w:rsid w:val="00D47288"/>
    <w:rsid w:val="00D5036F"/>
    <w:rsid w:val="00D50E19"/>
    <w:rsid w:val="00D53054"/>
    <w:rsid w:val="00D53E17"/>
    <w:rsid w:val="00D55ADF"/>
    <w:rsid w:val="00D56E59"/>
    <w:rsid w:val="00D60437"/>
    <w:rsid w:val="00D63B6A"/>
    <w:rsid w:val="00D66912"/>
    <w:rsid w:val="00D71804"/>
    <w:rsid w:val="00D71BD4"/>
    <w:rsid w:val="00D72851"/>
    <w:rsid w:val="00D740C0"/>
    <w:rsid w:val="00D747DF"/>
    <w:rsid w:val="00D74A29"/>
    <w:rsid w:val="00D7548D"/>
    <w:rsid w:val="00D755BA"/>
    <w:rsid w:val="00D75E61"/>
    <w:rsid w:val="00D75F9A"/>
    <w:rsid w:val="00D82615"/>
    <w:rsid w:val="00D854E8"/>
    <w:rsid w:val="00D85DBD"/>
    <w:rsid w:val="00D9078F"/>
    <w:rsid w:val="00D9256E"/>
    <w:rsid w:val="00D939ED"/>
    <w:rsid w:val="00D94993"/>
    <w:rsid w:val="00D96E28"/>
    <w:rsid w:val="00D97F81"/>
    <w:rsid w:val="00DA1620"/>
    <w:rsid w:val="00DA1777"/>
    <w:rsid w:val="00DA1B2E"/>
    <w:rsid w:val="00DA39DF"/>
    <w:rsid w:val="00DA5115"/>
    <w:rsid w:val="00DA66F4"/>
    <w:rsid w:val="00DA6A07"/>
    <w:rsid w:val="00DA6FD7"/>
    <w:rsid w:val="00DB139A"/>
    <w:rsid w:val="00DB17C2"/>
    <w:rsid w:val="00DB19B6"/>
    <w:rsid w:val="00DB2170"/>
    <w:rsid w:val="00DB2398"/>
    <w:rsid w:val="00DB27C6"/>
    <w:rsid w:val="00DB2E5E"/>
    <w:rsid w:val="00DB3F20"/>
    <w:rsid w:val="00DB44E1"/>
    <w:rsid w:val="00DB53BF"/>
    <w:rsid w:val="00DB59A1"/>
    <w:rsid w:val="00DB6406"/>
    <w:rsid w:val="00DB773F"/>
    <w:rsid w:val="00DC02B9"/>
    <w:rsid w:val="00DC09C6"/>
    <w:rsid w:val="00DC0A3E"/>
    <w:rsid w:val="00DC1A0F"/>
    <w:rsid w:val="00DC2C0B"/>
    <w:rsid w:val="00DC38CC"/>
    <w:rsid w:val="00DC48D5"/>
    <w:rsid w:val="00DC518D"/>
    <w:rsid w:val="00DC7490"/>
    <w:rsid w:val="00DD0899"/>
    <w:rsid w:val="00DD0BB0"/>
    <w:rsid w:val="00DD2179"/>
    <w:rsid w:val="00DD21C3"/>
    <w:rsid w:val="00DD7BF2"/>
    <w:rsid w:val="00DE1A27"/>
    <w:rsid w:val="00DE4A11"/>
    <w:rsid w:val="00DE4F39"/>
    <w:rsid w:val="00DE6D77"/>
    <w:rsid w:val="00DE728E"/>
    <w:rsid w:val="00DF0602"/>
    <w:rsid w:val="00DF07FB"/>
    <w:rsid w:val="00DF0DFA"/>
    <w:rsid w:val="00DF4AE8"/>
    <w:rsid w:val="00DF4F8A"/>
    <w:rsid w:val="00DF5A09"/>
    <w:rsid w:val="00DF5ABD"/>
    <w:rsid w:val="00DF704D"/>
    <w:rsid w:val="00DF7D98"/>
    <w:rsid w:val="00E01CA1"/>
    <w:rsid w:val="00E025AE"/>
    <w:rsid w:val="00E045A2"/>
    <w:rsid w:val="00E046C7"/>
    <w:rsid w:val="00E06E24"/>
    <w:rsid w:val="00E07610"/>
    <w:rsid w:val="00E07C74"/>
    <w:rsid w:val="00E11466"/>
    <w:rsid w:val="00E12F94"/>
    <w:rsid w:val="00E1335B"/>
    <w:rsid w:val="00E208BD"/>
    <w:rsid w:val="00E2136C"/>
    <w:rsid w:val="00E224E0"/>
    <w:rsid w:val="00E2415D"/>
    <w:rsid w:val="00E24636"/>
    <w:rsid w:val="00E26637"/>
    <w:rsid w:val="00E271C3"/>
    <w:rsid w:val="00E30373"/>
    <w:rsid w:val="00E31F44"/>
    <w:rsid w:val="00E32628"/>
    <w:rsid w:val="00E34645"/>
    <w:rsid w:val="00E3526A"/>
    <w:rsid w:val="00E35E68"/>
    <w:rsid w:val="00E36B28"/>
    <w:rsid w:val="00E37001"/>
    <w:rsid w:val="00E371A8"/>
    <w:rsid w:val="00E41D50"/>
    <w:rsid w:val="00E425EF"/>
    <w:rsid w:val="00E427EE"/>
    <w:rsid w:val="00E42E78"/>
    <w:rsid w:val="00E431EB"/>
    <w:rsid w:val="00E441D3"/>
    <w:rsid w:val="00E44931"/>
    <w:rsid w:val="00E45B05"/>
    <w:rsid w:val="00E45B45"/>
    <w:rsid w:val="00E4696B"/>
    <w:rsid w:val="00E5036F"/>
    <w:rsid w:val="00E51292"/>
    <w:rsid w:val="00E521FF"/>
    <w:rsid w:val="00E5236D"/>
    <w:rsid w:val="00E54E36"/>
    <w:rsid w:val="00E56DCB"/>
    <w:rsid w:val="00E60032"/>
    <w:rsid w:val="00E61FD2"/>
    <w:rsid w:val="00E63E3B"/>
    <w:rsid w:val="00E646CC"/>
    <w:rsid w:val="00E65A84"/>
    <w:rsid w:val="00E66446"/>
    <w:rsid w:val="00E66F8E"/>
    <w:rsid w:val="00E71F3A"/>
    <w:rsid w:val="00E73360"/>
    <w:rsid w:val="00E737C4"/>
    <w:rsid w:val="00E739D7"/>
    <w:rsid w:val="00E743E8"/>
    <w:rsid w:val="00E75CA1"/>
    <w:rsid w:val="00E76743"/>
    <w:rsid w:val="00E77048"/>
    <w:rsid w:val="00E77355"/>
    <w:rsid w:val="00E77E4E"/>
    <w:rsid w:val="00E81658"/>
    <w:rsid w:val="00E82316"/>
    <w:rsid w:val="00E828E4"/>
    <w:rsid w:val="00E82E39"/>
    <w:rsid w:val="00E83ABD"/>
    <w:rsid w:val="00E85578"/>
    <w:rsid w:val="00E86552"/>
    <w:rsid w:val="00E8663C"/>
    <w:rsid w:val="00E87539"/>
    <w:rsid w:val="00E91117"/>
    <w:rsid w:val="00E94FD3"/>
    <w:rsid w:val="00E952DD"/>
    <w:rsid w:val="00E95445"/>
    <w:rsid w:val="00E95956"/>
    <w:rsid w:val="00E96F57"/>
    <w:rsid w:val="00EA14D3"/>
    <w:rsid w:val="00EA3DD9"/>
    <w:rsid w:val="00EA5C44"/>
    <w:rsid w:val="00EA6976"/>
    <w:rsid w:val="00EB0166"/>
    <w:rsid w:val="00EB2A91"/>
    <w:rsid w:val="00EB3A85"/>
    <w:rsid w:val="00EB64B1"/>
    <w:rsid w:val="00EB64E3"/>
    <w:rsid w:val="00EB6D85"/>
    <w:rsid w:val="00EC5663"/>
    <w:rsid w:val="00EC5B21"/>
    <w:rsid w:val="00ED00C4"/>
    <w:rsid w:val="00ED10E6"/>
    <w:rsid w:val="00ED300F"/>
    <w:rsid w:val="00ED4E04"/>
    <w:rsid w:val="00ED60AB"/>
    <w:rsid w:val="00ED69EC"/>
    <w:rsid w:val="00ED6B11"/>
    <w:rsid w:val="00ED6FF4"/>
    <w:rsid w:val="00ED72A4"/>
    <w:rsid w:val="00EE2E43"/>
    <w:rsid w:val="00EE4612"/>
    <w:rsid w:val="00EE595F"/>
    <w:rsid w:val="00EE6B60"/>
    <w:rsid w:val="00EE75AC"/>
    <w:rsid w:val="00EE776F"/>
    <w:rsid w:val="00EF0038"/>
    <w:rsid w:val="00EF0B9D"/>
    <w:rsid w:val="00EF264B"/>
    <w:rsid w:val="00EF28CF"/>
    <w:rsid w:val="00EF2F55"/>
    <w:rsid w:val="00EF3FCB"/>
    <w:rsid w:val="00EF40E0"/>
    <w:rsid w:val="00EF5E8C"/>
    <w:rsid w:val="00F008B7"/>
    <w:rsid w:val="00F013F2"/>
    <w:rsid w:val="00F050BC"/>
    <w:rsid w:val="00F07D69"/>
    <w:rsid w:val="00F12A65"/>
    <w:rsid w:val="00F130F0"/>
    <w:rsid w:val="00F15DE4"/>
    <w:rsid w:val="00F161B0"/>
    <w:rsid w:val="00F16F43"/>
    <w:rsid w:val="00F177F1"/>
    <w:rsid w:val="00F17CCE"/>
    <w:rsid w:val="00F17FA0"/>
    <w:rsid w:val="00F207E6"/>
    <w:rsid w:val="00F21E83"/>
    <w:rsid w:val="00F21EBC"/>
    <w:rsid w:val="00F254BD"/>
    <w:rsid w:val="00F258FA"/>
    <w:rsid w:val="00F27A6E"/>
    <w:rsid w:val="00F304D4"/>
    <w:rsid w:val="00F3121C"/>
    <w:rsid w:val="00F31AF8"/>
    <w:rsid w:val="00F32764"/>
    <w:rsid w:val="00F33022"/>
    <w:rsid w:val="00F3362D"/>
    <w:rsid w:val="00F41DE0"/>
    <w:rsid w:val="00F47BCB"/>
    <w:rsid w:val="00F47F8A"/>
    <w:rsid w:val="00F50042"/>
    <w:rsid w:val="00F51C07"/>
    <w:rsid w:val="00F527C6"/>
    <w:rsid w:val="00F54E39"/>
    <w:rsid w:val="00F55098"/>
    <w:rsid w:val="00F55CFF"/>
    <w:rsid w:val="00F565BD"/>
    <w:rsid w:val="00F6220E"/>
    <w:rsid w:val="00F63FD0"/>
    <w:rsid w:val="00F64838"/>
    <w:rsid w:val="00F651B6"/>
    <w:rsid w:val="00F6525A"/>
    <w:rsid w:val="00F66884"/>
    <w:rsid w:val="00F7042B"/>
    <w:rsid w:val="00F70D2B"/>
    <w:rsid w:val="00F70D6F"/>
    <w:rsid w:val="00F7147C"/>
    <w:rsid w:val="00F71F6B"/>
    <w:rsid w:val="00F7235D"/>
    <w:rsid w:val="00F75354"/>
    <w:rsid w:val="00F7542E"/>
    <w:rsid w:val="00F767E2"/>
    <w:rsid w:val="00F779ED"/>
    <w:rsid w:val="00F808BC"/>
    <w:rsid w:val="00F81433"/>
    <w:rsid w:val="00F846E2"/>
    <w:rsid w:val="00F879D5"/>
    <w:rsid w:val="00F90C4E"/>
    <w:rsid w:val="00F91E68"/>
    <w:rsid w:val="00F91FC6"/>
    <w:rsid w:val="00F92365"/>
    <w:rsid w:val="00F923E7"/>
    <w:rsid w:val="00F93B80"/>
    <w:rsid w:val="00F93E77"/>
    <w:rsid w:val="00F954C3"/>
    <w:rsid w:val="00F968BC"/>
    <w:rsid w:val="00F97714"/>
    <w:rsid w:val="00F97A32"/>
    <w:rsid w:val="00FA0100"/>
    <w:rsid w:val="00FA125F"/>
    <w:rsid w:val="00FA1834"/>
    <w:rsid w:val="00FA1CE4"/>
    <w:rsid w:val="00FA2825"/>
    <w:rsid w:val="00FA4863"/>
    <w:rsid w:val="00FA618A"/>
    <w:rsid w:val="00FA76DC"/>
    <w:rsid w:val="00FA7805"/>
    <w:rsid w:val="00FB118F"/>
    <w:rsid w:val="00FB11F4"/>
    <w:rsid w:val="00FB1E16"/>
    <w:rsid w:val="00FB220B"/>
    <w:rsid w:val="00FB22C7"/>
    <w:rsid w:val="00FB324E"/>
    <w:rsid w:val="00FB432B"/>
    <w:rsid w:val="00FB7CEE"/>
    <w:rsid w:val="00FC0445"/>
    <w:rsid w:val="00FC058E"/>
    <w:rsid w:val="00FC184C"/>
    <w:rsid w:val="00FC1C6F"/>
    <w:rsid w:val="00FC30D5"/>
    <w:rsid w:val="00FC4895"/>
    <w:rsid w:val="00FC6F8E"/>
    <w:rsid w:val="00FD00A3"/>
    <w:rsid w:val="00FD3D8D"/>
    <w:rsid w:val="00FD48ED"/>
    <w:rsid w:val="00FD4B8B"/>
    <w:rsid w:val="00FD5581"/>
    <w:rsid w:val="00FD615D"/>
    <w:rsid w:val="00FD7676"/>
    <w:rsid w:val="00FE0FD4"/>
    <w:rsid w:val="00FE1786"/>
    <w:rsid w:val="00FE286A"/>
    <w:rsid w:val="00FE34BB"/>
    <w:rsid w:val="00FE4238"/>
    <w:rsid w:val="00FE42C1"/>
    <w:rsid w:val="00FE46F4"/>
    <w:rsid w:val="00FE488D"/>
    <w:rsid w:val="00FE5472"/>
    <w:rsid w:val="00FE6F2D"/>
    <w:rsid w:val="00FE72B2"/>
    <w:rsid w:val="00FE73D1"/>
    <w:rsid w:val="00FF01DB"/>
    <w:rsid w:val="00FF0873"/>
    <w:rsid w:val="00FF1BAB"/>
    <w:rsid w:val="00FF4382"/>
    <w:rsid w:val="00FF59E6"/>
    <w:rsid w:val="00FF5B62"/>
    <w:rsid w:val="00FF796D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474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1">
    <w:name w:val="Style1"/>
    <w:basedOn w:val="Normal"/>
    <w:uiPriority w:val="99"/>
    <w:rsid w:val="00D02F10"/>
    <w:pPr>
      <w:widowControl w:val="0"/>
      <w:autoSpaceDE w:val="0"/>
      <w:autoSpaceDN w:val="0"/>
      <w:adjustRightInd w:val="0"/>
      <w:spacing w:after="0" w:line="405" w:lineRule="exact"/>
      <w:ind w:firstLine="705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rsid w:val="001A4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A44DE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1A4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A44DE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81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0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72</TotalTime>
  <Pages>1</Pages>
  <Words>269</Words>
  <Characters>1537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V</dc:creator>
  <cp:keywords/>
  <dc:description/>
  <cp:lastModifiedBy>Jurist</cp:lastModifiedBy>
  <cp:revision>14</cp:revision>
  <cp:lastPrinted>2017-06-26T07:25:00Z</cp:lastPrinted>
  <dcterms:created xsi:type="dcterms:W3CDTF">2017-06-20T08:22:00Z</dcterms:created>
  <dcterms:modified xsi:type="dcterms:W3CDTF">2019-03-06T07:56:00Z</dcterms:modified>
</cp:coreProperties>
</file>